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A30EC" w14:textId="799AB40E" w:rsidR="00F11106" w:rsidRPr="0068449E" w:rsidRDefault="00F65A51" w:rsidP="00FD7DF5">
      <w:pPr>
        <w:pStyle w:val="Bezodstpw"/>
        <w:jc w:val="right"/>
        <w:rPr>
          <w:rFonts w:cs="Calibri"/>
        </w:rPr>
      </w:pPr>
      <w:bookmarkStart w:id="0" w:name="_Hlk2775111"/>
      <w:r>
        <w:rPr>
          <w:rFonts w:cs="Calibri"/>
        </w:rPr>
        <w:t xml:space="preserve"> </w:t>
      </w:r>
      <w:r w:rsidR="00F11106" w:rsidRPr="0068449E">
        <w:rPr>
          <w:rFonts w:cs="Calibri"/>
        </w:rPr>
        <w:t xml:space="preserve">Warszawa, dnia </w:t>
      </w:r>
      <w:r w:rsidR="00A3237E">
        <w:rPr>
          <w:rFonts w:cs="Calibri"/>
        </w:rPr>
        <w:t>10</w:t>
      </w:r>
      <w:r w:rsidR="0026016A">
        <w:rPr>
          <w:rFonts w:cs="Calibri"/>
        </w:rPr>
        <w:t xml:space="preserve"> listopada</w:t>
      </w:r>
      <w:r w:rsidR="0044577B" w:rsidRPr="0068449E">
        <w:rPr>
          <w:rFonts w:cs="Calibri"/>
        </w:rPr>
        <w:t xml:space="preserve"> 202</w:t>
      </w:r>
      <w:r w:rsidR="0091724B" w:rsidRPr="0068449E">
        <w:rPr>
          <w:rFonts w:cs="Calibri"/>
        </w:rPr>
        <w:t>2</w:t>
      </w:r>
      <w:r w:rsidR="0044577B" w:rsidRPr="0068449E">
        <w:rPr>
          <w:rFonts w:cs="Calibri"/>
        </w:rPr>
        <w:t>r</w:t>
      </w:r>
      <w:r w:rsidR="002B0816" w:rsidRPr="0068449E">
        <w:rPr>
          <w:rFonts w:cs="Calibri"/>
        </w:rPr>
        <w:t>.</w:t>
      </w:r>
    </w:p>
    <w:p w14:paraId="7F352D29" w14:textId="0BDD9ADB" w:rsidR="00A57C85" w:rsidRPr="0068449E" w:rsidRDefault="00A57C85" w:rsidP="00A57C85">
      <w:pPr>
        <w:tabs>
          <w:tab w:val="left" w:pos="6096"/>
        </w:tabs>
        <w:rPr>
          <w:rFonts w:ascii="Calibri" w:hAnsi="Calibri" w:cs="Calibri"/>
          <w:sz w:val="22"/>
          <w:szCs w:val="22"/>
        </w:rPr>
      </w:pPr>
      <w:r w:rsidRPr="0068449E">
        <w:rPr>
          <w:rFonts w:ascii="Calibri" w:hAnsi="Calibri" w:cs="Calibri"/>
          <w:b/>
          <w:sz w:val="22"/>
          <w:szCs w:val="22"/>
        </w:rPr>
        <w:t xml:space="preserve">Nr sprawy: </w:t>
      </w:r>
      <w:r w:rsidRPr="0068449E">
        <w:rPr>
          <w:rFonts w:ascii="Calibri" w:hAnsi="Calibri" w:cs="Calibri"/>
          <w:sz w:val="22"/>
          <w:szCs w:val="22"/>
        </w:rPr>
        <w:t>ZP/</w:t>
      </w:r>
      <w:r w:rsidR="0026016A">
        <w:rPr>
          <w:rFonts w:ascii="Calibri" w:hAnsi="Calibri" w:cs="Calibri"/>
          <w:sz w:val="22"/>
          <w:szCs w:val="22"/>
        </w:rPr>
        <w:t>34</w:t>
      </w:r>
      <w:r w:rsidR="000F3FE0" w:rsidRPr="0068449E">
        <w:rPr>
          <w:rFonts w:ascii="Calibri" w:hAnsi="Calibri" w:cs="Calibri"/>
          <w:sz w:val="22"/>
          <w:szCs w:val="22"/>
        </w:rPr>
        <w:t>-</w:t>
      </w:r>
      <w:r w:rsidR="0026016A">
        <w:rPr>
          <w:rFonts w:ascii="Calibri" w:hAnsi="Calibri" w:cs="Calibri"/>
          <w:sz w:val="22"/>
          <w:szCs w:val="22"/>
        </w:rPr>
        <w:t>8</w:t>
      </w:r>
      <w:r w:rsidRPr="0068449E">
        <w:rPr>
          <w:rFonts w:ascii="Calibri" w:hAnsi="Calibri" w:cs="Calibri"/>
          <w:sz w:val="22"/>
          <w:szCs w:val="22"/>
        </w:rPr>
        <w:t>/20</w:t>
      </w:r>
      <w:r w:rsidR="000F3FE0" w:rsidRPr="0068449E">
        <w:rPr>
          <w:rFonts w:ascii="Calibri" w:hAnsi="Calibri" w:cs="Calibri"/>
          <w:sz w:val="22"/>
          <w:szCs w:val="22"/>
        </w:rPr>
        <w:t>2</w:t>
      </w:r>
      <w:r w:rsidR="00F44621" w:rsidRPr="0068449E">
        <w:rPr>
          <w:rFonts w:ascii="Calibri" w:hAnsi="Calibri" w:cs="Calibri"/>
          <w:sz w:val="22"/>
          <w:szCs w:val="22"/>
        </w:rPr>
        <w:t>2</w:t>
      </w:r>
    </w:p>
    <w:p w14:paraId="4AEE6398" w14:textId="77777777" w:rsidR="001A1A0B" w:rsidRPr="0068449E" w:rsidRDefault="001A1A0B" w:rsidP="00A57C85">
      <w:pPr>
        <w:tabs>
          <w:tab w:val="left" w:pos="6096"/>
        </w:tabs>
        <w:rPr>
          <w:rFonts w:ascii="Calibri" w:hAnsi="Calibri" w:cs="Calibri"/>
          <w:sz w:val="22"/>
          <w:szCs w:val="22"/>
        </w:rPr>
      </w:pPr>
    </w:p>
    <w:p w14:paraId="183A814B" w14:textId="0114A9DF" w:rsidR="00B01A60" w:rsidRPr="0068449E" w:rsidRDefault="003179C0" w:rsidP="00BB2A1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right"/>
        <w:rPr>
          <w:rFonts w:ascii="Calibri" w:hAnsi="Calibri" w:cs="Calibri"/>
          <w:b/>
          <w:bCs/>
          <w:sz w:val="22"/>
          <w:szCs w:val="22"/>
          <w:lang w:val="pl-PL"/>
        </w:rPr>
      </w:pPr>
      <w:r w:rsidRPr="0068449E">
        <w:rPr>
          <w:rFonts w:ascii="Calibri" w:hAnsi="Calibri" w:cs="Calibri"/>
          <w:b/>
          <w:bCs/>
          <w:sz w:val="22"/>
          <w:szCs w:val="22"/>
          <w:lang w:val="pl-PL"/>
        </w:rPr>
        <w:t>strona internetowa</w:t>
      </w:r>
    </w:p>
    <w:p w14:paraId="10C5854A" w14:textId="12B3D000" w:rsidR="003179C0" w:rsidRPr="0068449E" w:rsidRDefault="003179C0" w:rsidP="00BB2A1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right"/>
        <w:rPr>
          <w:rFonts w:ascii="Calibri" w:hAnsi="Calibri" w:cs="Calibri"/>
          <w:b/>
          <w:bCs/>
          <w:sz w:val="22"/>
          <w:szCs w:val="22"/>
          <w:lang w:val="pl-PL"/>
        </w:rPr>
      </w:pPr>
      <w:r w:rsidRPr="0068449E">
        <w:rPr>
          <w:rFonts w:ascii="Calibri" w:hAnsi="Calibri" w:cs="Calibri"/>
          <w:b/>
          <w:bCs/>
          <w:sz w:val="22"/>
          <w:szCs w:val="22"/>
          <w:lang w:val="pl-PL"/>
        </w:rPr>
        <w:t>Zamawiającego</w:t>
      </w:r>
    </w:p>
    <w:bookmarkEnd w:id="0"/>
    <w:p w14:paraId="4BE485DA" w14:textId="77777777" w:rsidR="00CA1342" w:rsidRPr="0068449E" w:rsidRDefault="00CA1342" w:rsidP="00034884">
      <w:pPr>
        <w:jc w:val="center"/>
        <w:rPr>
          <w:rFonts w:ascii="Calibri" w:hAnsi="Calibri" w:cs="Calibri"/>
          <w:b/>
          <w:sz w:val="22"/>
          <w:szCs w:val="22"/>
        </w:rPr>
      </w:pPr>
    </w:p>
    <w:p w14:paraId="024BDD40" w14:textId="5A89D0F2" w:rsidR="003E150F" w:rsidRDefault="001372E2" w:rsidP="00034884">
      <w:pPr>
        <w:jc w:val="center"/>
        <w:rPr>
          <w:rFonts w:ascii="Calibri" w:hAnsi="Calibri" w:cs="Calibri"/>
          <w:b/>
          <w:sz w:val="22"/>
          <w:szCs w:val="22"/>
        </w:rPr>
      </w:pPr>
      <w:r w:rsidRPr="0068449E">
        <w:rPr>
          <w:rFonts w:ascii="Calibri" w:hAnsi="Calibri" w:cs="Calibri"/>
          <w:b/>
          <w:sz w:val="22"/>
          <w:szCs w:val="22"/>
        </w:rPr>
        <w:t xml:space="preserve">INFORMACJA  </w:t>
      </w:r>
      <w:r w:rsidR="003E150F" w:rsidRPr="0068449E">
        <w:rPr>
          <w:rFonts w:ascii="Calibri" w:hAnsi="Calibri" w:cs="Calibri"/>
          <w:b/>
          <w:sz w:val="22"/>
          <w:szCs w:val="22"/>
        </w:rPr>
        <w:t xml:space="preserve">o wyborze ofert  </w:t>
      </w:r>
    </w:p>
    <w:p w14:paraId="4FB915E8" w14:textId="77777777" w:rsidR="0068449E" w:rsidRPr="0068449E" w:rsidRDefault="0068449E" w:rsidP="00034884">
      <w:pPr>
        <w:jc w:val="center"/>
        <w:rPr>
          <w:rFonts w:ascii="Calibri" w:hAnsi="Calibri" w:cs="Calibri"/>
          <w:b/>
          <w:sz w:val="22"/>
          <w:szCs w:val="22"/>
        </w:rPr>
      </w:pPr>
    </w:p>
    <w:p w14:paraId="13E44205" w14:textId="77777777" w:rsidR="00CA1342" w:rsidRPr="0068449E" w:rsidRDefault="00CA1342" w:rsidP="00034884">
      <w:pPr>
        <w:jc w:val="center"/>
        <w:rPr>
          <w:rFonts w:ascii="Calibri" w:hAnsi="Calibri" w:cs="Calibri"/>
          <w:b/>
          <w:sz w:val="22"/>
          <w:szCs w:val="22"/>
        </w:rPr>
      </w:pPr>
    </w:p>
    <w:p w14:paraId="49C90FFE" w14:textId="77777777" w:rsidR="0026016A" w:rsidRDefault="0026016A" w:rsidP="0026016A">
      <w:r>
        <w:rPr>
          <w:rFonts w:ascii="Calibri" w:hAnsi="Calibri" w:cs="Calibri"/>
          <w:b/>
          <w:bCs/>
          <w:sz w:val="22"/>
          <w:szCs w:val="22"/>
        </w:rPr>
        <w:t xml:space="preserve">Dotyczy postępowania:  </w:t>
      </w:r>
      <w:bookmarkStart w:id="1" w:name="_Hlk45191463"/>
      <w:r>
        <w:rPr>
          <w:rFonts w:ascii="Calibri" w:hAnsi="Calibri" w:cs="Calibri"/>
          <w:bCs/>
          <w:sz w:val="22"/>
          <w:szCs w:val="22"/>
        </w:rPr>
        <w:t xml:space="preserve">„Odbiór, transport i zagospodarowanie odpadów komunalnych </w:t>
      </w:r>
      <w:bookmarkEnd w:id="1"/>
      <w:r>
        <w:rPr>
          <w:rFonts w:ascii="Calibri" w:hAnsi="Calibri" w:cs="Calibri"/>
          <w:bCs/>
          <w:sz w:val="22"/>
          <w:szCs w:val="22"/>
        </w:rPr>
        <w:t xml:space="preserve">dla </w:t>
      </w:r>
      <w:bookmarkStart w:id="2" w:name="_Hlk507589486"/>
      <w:r>
        <w:rPr>
          <w:rFonts w:ascii="Calibri" w:hAnsi="Calibri" w:cs="Calibri"/>
          <w:bCs/>
          <w:sz w:val="22"/>
          <w:szCs w:val="22"/>
        </w:rPr>
        <w:t xml:space="preserve">Zakładu Opiekuńczo-Leczniczego Sp. z o. o. przy ul. Mehoffera 72/74 </w:t>
      </w:r>
      <w:bookmarkEnd w:id="2"/>
      <w:r>
        <w:rPr>
          <w:rFonts w:ascii="Calibri" w:hAnsi="Calibri" w:cs="Calibri"/>
          <w:bCs/>
          <w:sz w:val="22"/>
          <w:szCs w:val="22"/>
        </w:rPr>
        <w:t>w Warszawie”. ZP/34/2022.</w:t>
      </w:r>
    </w:p>
    <w:p w14:paraId="758B2CAA" w14:textId="773D5FDA" w:rsidR="00B11BBB" w:rsidRPr="0068449E" w:rsidRDefault="00B11BBB" w:rsidP="00B11BB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/>
        <w:ind w:left="-181" w:right="142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761565A" w14:textId="77777777" w:rsidR="0068449E" w:rsidRDefault="0068449E" w:rsidP="0068449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/>
        <w:ind w:left="0" w:right="142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8933632" w14:textId="4F3DF809" w:rsidR="00B11BBB" w:rsidRPr="0068449E" w:rsidRDefault="00B11BBB" w:rsidP="00C1514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/>
        <w:ind w:left="0" w:right="142"/>
        <w:jc w:val="center"/>
        <w:rPr>
          <w:rFonts w:ascii="Calibri" w:hAnsi="Calibri" w:cs="Calibri"/>
          <w:b/>
          <w:bCs/>
          <w:sz w:val="22"/>
          <w:szCs w:val="22"/>
        </w:rPr>
      </w:pPr>
      <w:r w:rsidRPr="0068449E">
        <w:rPr>
          <w:rFonts w:ascii="Calibri" w:hAnsi="Calibri" w:cs="Calibri"/>
          <w:b/>
          <w:bCs/>
          <w:sz w:val="22"/>
          <w:szCs w:val="22"/>
        </w:rPr>
        <w:t>ZAWIADOMIENIE</w:t>
      </w:r>
      <w:r w:rsidRPr="0068449E">
        <w:rPr>
          <w:rFonts w:ascii="Calibri" w:hAnsi="Calibri" w:cs="Calibri"/>
          <w:b/>
          <w:bCs/>
          <w:sz w:val="22"/>
          <w:szCs w:val="22"/>
          <w:lang w:val="pl-PL"/>
        </w:rPr>
        <w:t xml:space="preserve"> O WYBORZE OFERTY</w:t>
      </w:r>
    </w:p>
    <w:p w14:paraId="447B5613" w14:textId="0C3A6F73" w:rsidR="00A57C85" w:rsidRDefault="00A57C85" w:rsidP="00034884">
      <w:pPr>
        <w:jc w:val="center"/>
        <w:rPr>
          <w:rFonts w:ascii="Calibri" w:hAnsi="Calibri" w:cs="Calibri"/>
          <w:b/>
          <w:sz w:val="22"/>
          <w:szCs w:val="22"/>
        </w:rPr>
      </w:pPr>
    </w:p>
    <w:p w14:paraId="38D23D75" w14:textId="77777777" w:rsidR="0068449E" w:rsidRPr="0068449E" w:rsidRDefault="0068449E" w:rsidP="00034884">
      <w:pPr>
        <w:jc w:val="center"/>
        <w:rPr>
          <w:rFonts w:ascii="Calibri" w:hAnsi="Calibri" w:cs="Calibri"/>
          <w:b/>
          <w:sz w:val="22"/>
          <w:szCs w:val="22"/>
        </w:rPr>
      </w:pPr>
    </w:p>
    <w:p w14:paraId="7713BEF6" w14:textId="77777777" w:rsidR="00C1514F" w:rsidRDefault="0044577B" w:rsidP="00C1514F">
      <w:pPr>
        <w:rPr>
          <w:rFonts w:ascii="Calibri" w:hAnsi="Calibri" w:cs="Calibri"/>
          <w:sz w:val="22"/>
          <w:szCs w:val="22"/>
        </w:rPr>
      </w:pPr>
      <w:r w:rsidRPr="0068449E">
        <w:rPr>
          <w:rFonts w:ascii="Calibri" w:hAnsi="Calibri" w:cs="Calibri"/>
          <w:sz w:val="22"/>
          <w:szCs w:val="22"/>
        </w:rPr>
        <w:t xml:space="preserve">Zgodnie z art. 253 </w:t>
      </w:r>
      <w:r w:rsidR="003E150F" w:rsidRPr="0068449E">
        <w:rPr>
          <w:rFonts w:ascii="Calibri" w:hAnsi="Calibri" w:cs="Calibri"/>
          <w:sz w:val="22"/>
          <w:szCs w:val="22"/>
        </w:rPr>
        <w:t xml:space="preserve">ust. 1 pkt. 1 </w:t>
      </w:r>
      <w:r w:rsidRPr="0068449E">
        <w:rPr>
          <w:rFonts w:ascii="Calibri" w:hAnsi="Calibri" w:cs="Calibri"/>
          <w:sz w:val="22"/>
          <w:szCs w:val="22"/>
        </w:rPr>
        <w:t>Ustawy z dnia 11 września 2019 roku Prawo zamówień Publicznych</w:t>
      </w:r>
      <w:r w:rsidRPr="0068449E">
        <w:rPr>
          <w:rFonts w:ascii="Calibri" w:hAnsi="Calibri" w:cs="Calibri"/>
          <w:sz w:val="22"/>
          <w:szCs w:val="22"/>
        </w:rPr>
        <w:br/>
      </w:r>
      <w:r w:rsidR="00235F7A" w:rsidRPr="0068449E">
        <w:rPr>
          <w:rFonts w:ascii="Calibri" w:hAnsi="Calibri" w:cs="Calibri"/>
          <w:sz w:val="22"/>
          <w:szCs w:val="22"/>
        </w:rPr>
        <w:t>(</w:t>
      </w:r>
      <w:bookmarkStart w:id="3" w:name="_Hlk78450802"/>
      <w:r w:rsidR="00235F7A" w:rsidRPr="0068449E">
        <w:rPr>
          <w:rFonts w:ascii="Calibri" w:hAnsi="Calibri" w:cs="Calibri"/>
          <w:sz w:val="22"/>
          <w:szCs w:val="22"/>
        </w:rPr>
        <w:t xml:space="preserve">t. j. </w:t>
      </w:r>
      <w:r w:rsidRPr="0068449E">
        <w:rPr>
          <w:rFonts w:ascii="Calibri" w:hAnsi="Calibri" w:cs="Calibri"/>
          <w:sz w:val="22"/>
          <w:szCs w:val="22"/>
        </w:rPr>
        <w:t xml:space="preserve">Dz.U. z </w:t>
      </w:r>
      <w:r w:rsidR="00235F7A" w:rsidRPr="0068449E">
        <w:rPr>
          <w:rFonts w:ascii="Calibri" w:hAnsi="Calibri" w:cs="Calibri"/>
          <w:sz w:val="22"/>
          <w:szCs w:val="22"/>
        </w:rPr>
        <w:t>2021,</w:t>
      </w:r>
      <w:r w:rsidRPr="0068449E">
        <w:rPr>
          <w:rFonts w:ascii="Calibri" w:hAnsi="Calibri" w:cs="Calibri"/>
          <w:sz w:val="22"/>
          <w:szCs w:val="22"/>
        </w:rPr>
        <w:t xml:space="preserve"> poz. </w:t>
      </w:r>
      <w:r w:rsidR="00235F7A" w:rsidRPr="0068449E">
        <w:rPr>
          <w:rFonts w:ascii="Calibri" w:hAnsi="Calibri" w:cs="Calibri"/>
          <w:sz w:val="22"/>
          <w:szCs w:val="22"/>
        </w:rPr>
        <w:t>1129 ze zm.)</w:t>
      </w:r>
      <w:r w:rsidRPr="0068449E">
        <w:rPr>
          <w:rFonts w:ascii="Calibri" w:hAnsi="Calibri" w:cs="Calibri"/>
          <w:sz w:val="22"/>
          <w:szCs w:val="22"/>
        </w:rPr>
        <w:t xml:space="preserve"> </w:t>
      </w:r>
      <w:bookmarkEnd w:id="3"/>
      <w:r w:rsidRPr="0068449E">
        <w:rPr>
          <w:rFonts w:ascii="Calibri" w:hAnsi="Calibri" w:cs="Calibri"/>
          <w:sz w:val="22"/>
          <w:szCs w:val="22"/>
        </w:rPr>
        <w:t>dalej zwana „</w:t>
      </w:r>
      <w:proofErr w:type="spellStart"/>
      <w:r w:rsidRPr="0068449E">
        <w:rPr>
          <w:rFonts w:ascii="Calibri" w:hAnsi="Calibri" w:cs="Calibri"/>
          <w:b/>
          <w:sz w:val="22"/>
          <w:szCs w:val="22"/>
        </w:rPr>
        <w:t>Pzp</w:t>
      </w:r>
      <w:proofErr w:type="spellEnd"/>
      <w:r w:rsidRPr="0068449E">
        <w:rPr>
          <w:rFonts w:ascii="Calibri" w:hAnsi="Calibri" w:cs="Calibri"/>
          <w:sz w:val="22"/>
          <w:szCs w:val="22"/>
        </w:rPr>
        <w:t>” informuje, że w przedmiotowym postępowaniu został</w:t>
      </w:r>
      <w:r w:rsidR="00A12C74" w:rsidRPr="0068449E">
        <w:rPr>
          <w:rFonts w:ascii="Calibri" w:hAnsi="Calibri" w:cs="Calibri"/>
          <w:sz w:val="22"/>
          <w:szCs w:val="22"/>
        </w:rPr>
        <w:t xml:space="preserve">y </w:t>
      </w:r>
      <w:r w:rsidRPr="0068449E">
        <w:rPr>
          <w:rFonts w:ascii="Calibri" w:hAnsi="Calibri" w:cs="Calibri"/>
          <w:sz w:val="22"/>
          <w:szCs w:val="22"/>
        </w:rPr>
        <w:t xml:space="preserve"> wybran</w:t>
      </w:r>
      <w:r w:rsidR="00A12C74" w:rsidRPr="0068449E">
        <w:rPr>
          <w:rFonts w:ascii="Calibri" w:hAnsi="Calibri" w:cs="Calibri"/>
          <w:sz w:val="22"/>
          <w:szCs w:val="22"/>
        </w:rPr>
        <w:t>e</w:t>
      </w:r>
      <w:r w:rsidRPr="0068449E">
        <w:rPr>
          <w:rFonts w:ascii="Calibri" w:hAnsi="Calibri" w:cs="Calibri"/>
          <w:sz w:val="22"/>
          <w:szCs w:val="22"/>
        </w:rPr>
        <w:t xml:space="preserve"> ofert</w:t>
      </w:r>
      <w:r w:rsidR="00A12C74" w:rsidRPr="0068449E">
        <w:rPr>
          <w:rFonts w:ascii="Calibri" w:hAnsi="Calibri" w:cs="Calibri"/>
          <w:sz w:val="22"/>
          <w:szCs w:val="22"/>
        </w:rPr>
        <w:t>y</w:t>
      </w:r>
      <w:r w:rsidR="00583113" w:rsidRPr="0068449E">
        <w:rPr>
          <w:rFonts w:ascii="Calibri" w:hAnsi="Calibri" w:cs="Calibri"/>
          <w:sz w:val="22"/>
          <w:szCs w:val="22"/>
        </w:rPr>
        <w:t>:</w:t>
      </w:r>
    </w:p>
    <w:p w14:paraId="383E597E" w14:textId="77777777" w:rsidR="00C1514F" w:rsidRDefault="00C1514F" w:rsidP="00C1514F">
      <w:pPr>
        <w:rPr>
          <w:rFonts w:ascii="Calibri" w:hAnsi="Calibri" w:cs="Calibri"/>
          <w:sz w:val="22"/>
          <w:szCs w:val="22"/>
        </w:rPr>
      </w:pPr>
    </w:p>
    <w:p w14:paraId="748F4776" w14:textId="2ED92FDC" w:rsidR="00C1514F" w:rsidRPr="00C1514F" w:rsidRDefault="00C1514F" w:rsidP="00C1514F">
      <w:pPr>
        <w:rPr>
          <w:rFonts w:ascii="Calibri" w:hAnsi="Calibri" w:cs="Calibri"/>
          <w:b/>
          <w:bCs/>
          <w:sz w:val="22"/>
          <w:szCs w:val="22"/>
        </w:rPr>
      </w:pPr>
      <w:r w:rsidRPr="00F65A51">
        <w:rPr>
          <w:rFonts w:ascii="Calibri" w:hAnsi="Calibri" w:cs="Calibri"/>
          <w:b/>
          <w:bCs/>
          <w:sz w:val="22"/>
          <w:szCs w:val="22"/>
        </w:rPr>
        <w:t>Część N</w:t>
      </w:r>
      <w:r w:rsidR="00F65A51" w:rsidRPr="00F65A51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D67B39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F65A51">
        <w:rPr>
          <w:rFonts w:ascii="Calibri" w:hAnsi="Calibri" w:cs="Calibri"/>
          <w:b/>
          <w:bCs/>
          <w:sz w:val="22"/>
          <w:szCs w:val="22"/>
        </w:rPr>
        <w:t>1</w:t>
      </w:r>
      <w:r w:rsidR="007C7093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 - </w:t>
      </w:r>
      <w:r w:rsidR="00CF6587" w:rsidRPr="0068449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D2603">
        <w:rPr>
          <w:rFonts w:ascii="Calibri" w:eastAsia="Calibri" w:hAnsi="Calibri" w:cs="Calibri"/>
          <w:b/>
          <w:bCs/>
          <w:color w:val="000000"/>
          <w:sz w:val="22"/>
          <w:szCs w:val="22"/>
        </w:rPr>
        <w:t>Remondis</w:t>
      </w:r>
      <w:proofErr w:type="spellEnd"/>
      <w:r w:rsidRPr="005D2603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Sp. z o. o</w:t>
      </w:r>
      <w:r>
        <w:rPr>
          <w:rFonts w:ascii="Calibri" w:hAnsi="Calibri" w:cs="Calibri"/>
          <w:b/>
          <w:bCs/>
          <w:sz w:val="22"/>
          <w:szCs w:val="22"/>
        </w:rPr>
        <w:t xml:space="preserve">  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u</w:t>
      </w:r>
      <w:r w:rsidRPr="005D2603">
        <w:rPr>
          <w:rFonts w:ascii="Calibri" w:eastAsia="Calibri" w:hAnsi="Calibri" w:cs="Calibri"/>
          <w:b/>
          <w:bCs/>
          <w:color w:val="000000"/>
          <w:sz w:val="22"/>
          <w:szCs w:val="22"/>
        </w:rPr>
        <w:t>l. Zawodzie 18, 02-981 Warszawa</w:t>
      </w:r>
    </w:p>
    <w:p w14:paraId="34275A41" w14:textId="20B813B4" w:rsidR="00D67B39" w:rsidRPr="00D67B39" w:rsidRDefault="00C1514F" w:rsidP="00D67B39">
      <w:pPr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Część Nr</w:t>
      </w:r>
      <w:r w:rsidR="00D67B39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2- </w:t>
      </w:r>
      <w:r w:rsidR="00A3237E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="00D67B39" w:rsidRPr="00D67B39">
        <w:rPr>
          <w:rFonts w:ascii="Calibri" w:eastAsia="Calibri" w:hAnsi="Calibri" w:cs="Calibri"/>
          <w:b/>
          <w:bCs/>
          <w:sz w:val="22"/>
          <w:szCs w:val="22"/>
        </w:rPr>
        <w:t xml:space="preserve">Przedsiębiorstwo </w:t>
      </w:r>
      <w:proofErr w:type="spellStart"/>
      <w:r w:rsidR="00D67B39" w:rsidRPr="00D67B39">
        <w:rPr>
          <w:rFonts w:ascii="Calibri" w:eastAsia="Calibri" w:hAnsi="Calibri" w:cs="Calibri"/>
          <w:b/>
          <w:bCs/>
          <w:sz w:val="22"/>
          <w:szCs w:val="22"/>
        </w:rPr>
        <w:t>Produkcyjno</w:t>
      </w:r>
      <w:proofErr w:type="spellEnd"/>
      <w:r w:rsidR="00D67B39" w:rsidRPr="00D67B39">
        <w:rPr>
          <w:rFonts w:ascii="Calibri" w:eastAsia="Calibri" w:hAnsi="Calibri" w:cs="Calibri"/>
          <w:b/>
          <w:bCs/>
          <w:sz w:val="22"/>
          <w:szCs w:val="22"/>
        </w:rPr>
        <w:t xml:space="preserve">  Handlowo Usługowe LEKARO</w:t>
      </w:r>
    </w:p>
    <w:p w14:paraId="72303317" w14:textId="040837AE" w:rsidR="00D67B39" w:rsidRPr="00D67B39" w:rsidRDefault="00D67B39" w:rsidP="00D67B39">
      <w:pPr>
        <w:rPr>
          <w:rFonts w:ascii="Calibri" w:eastAsia="Calibri" w:hAnsi="Calibri" w:cs="Calibri"/>
          <w:b/>
          <w:bCs/>
          <w:sz w:val="22"/>
          <w:szCs w:val="22"/>
        </w:rPr>
      </w:pPr>
      <w:r w:rsidRPr="00D67B39">
        <w:rPr>
          <w:rFonts w:ascii="Calibri" w:eastAsia="Calibri" w:hAnsi="Calibri" w:cs="Calibri"/>
          <w:b/>
          <w:bCs/>
          <w:sz w:val="22"/>
          <w:szCs w:val="22"/>
        </w:rPr>
        <w:t xml:space="preserve">                      </w:t>
      </w:r>
      <w:r w:rsidRPr="00D67B39">
        <w:rPr>
          <w:rFonts w:ascii="Calibri" w:eastAsia="Calibri" w:hAnsi="Calibri" w:cs="Calibri"/>
          <w:b/>
          <w:bCs/>
          <w:sz w:val="22"/>
          <w:szCs w:val="22"/>
        </w:rPr>
        <w:t>Jolanta Zagórska</w:t>
      </w:r>
      <w:r w:rsidRPr="00D67B39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Pr="00D67B39">
        <w:rPr>
          <w:rFonts w:ascii="Calibri" w:eastAsia="Calibri" w:hAnsi="Calibri" w:cs="Calibri"/>
          <w:b/>
          <w:bCs/>
          <w:sz w:val="22"/>
          <w:szCs w:val="22"/>
        </w:rPr>
        <w:t xml:space="preserve">Wola Ducka 70A, 05-408 Glinianka </w:t>
      </w:r>
    </w:p>
    <w:p w14:paraId="6097606D" w14:textId="77777777" w:rsidR="00D67B39" w:rsidRPr="00D67B39" w:rsidRDefault="00C1514F" w:rsidP="00D67B39">
      <w:pPr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Część Nr 3</w:t>
      </w:r>
      <w:r w:rsidR="007C7093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- </w:t>
      </w:r>
      <w:r w:rsidR="00D67B39" w:rsidRPr="00D67B39">
        <w:rPr>
          <w:rFonts w:ascii="Calibri" w:eastAsia="Calibri" w:hAnsi="Calibri" w:cs="Calibri"/>
          <w:b/>
          <w:bCs/>
          <w:sz w:val="22"/>
          <w:szCs w:val="22"/>
        </w:rPr>
        <w:t xml:space="preserve">Przedsiębiorstwo </w:t>
      </w:r>
      <w:proofErr w:type="spellStart"/>
      <w:r w:rsidR="00D67B39" w:rsidRPr="00D67B39">
        <w:rPr>
          <w:rFonts w:ascii="Calibri" w:eastAsia="Calibri" w:hAnsi="Calibri" w:cs="Calibri"/>
          <w:b/>
          <w:bCs/>
          <w:sz w:val="22"/>
          <w:szCs w:val="22"/>
        </w:rPr>
        <w:t>Produkcyjno</w:t>
      </w:r>
      <w:proofErr w:type="spellEnd"/>
      <w:r w:rsidR="00D67B39" w:rsidRPr="00D67B39">
        <w:rPr>
          <w:rFonts w:ascii="Calibri" w:eastAsia="Calibri" w:hAnsi="Calibri" w:cs="Calibri"/>
          <w:b/>
          <w:bCs/>
          <w:sz w:val="22"/>
          <w:szCs w:val="22"/>
        </w:rPr>
        <w:t xml:space="preserve">  Handlowo Usługowe LEKARO</w:t>
      </w:r>
    </w:p>
    <w:p w14:paraId="2A5B0E64" w14:textId="77777777" w:rsidR="00D67B39" w:rsidRPr="00D67B39" w:rsidRDefault="00D67B39" w:rsidP="00D67B39">
      <w:pPr>
        <w:rPr>
          <w:rFonts w:ascii="Calibri" w:eastAsia="Calibri" w:hAnsi="Calibri" w:cs="Calibri"/>
          <w:b/>
          <w:bCs/>
          <w:sz w:val="22"/>
          <w:szCs w:val="22"/>
        </w:rPr>
      </w:pPr>
      <w:r w:rsidRPr="00D67B39">
        <w:rPr>
          <w:rFonts w:ascii="Calibri" w:eastAsia="Calibri" w:hAnsi="Calibri" w:cs="Calibri"/>
          <w:b/>
          <w:bCs/>
          <w:sz w:val="22"/>
          <w:szCs w:val="22"/>
        </w:rPr>
        <w:t xml:space="preserve">                      Jolanta Zagórska Wola Ducka 70A, 05-408 Glinianka </w:t>
      </w:r>
    </w:p>
    <w:p w14:paraId="1927A5F4" w14:textId="77777777" w:rsidR="00D67B39" w:rsidRPr="00D67B39" w:rsidRDefault="00C1514F" w:rsidP="00D67B39">
      <w:pPr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Część Nr </w:t>
      </w:r>
      <w:r w:rsidR="007C7093">
        <w:rPr>
          <w:rFonts w:ascii="Calibri" w:eastAsia="Calibri" w:hAnsi="Calibri" w:cs="Calibri"/>
          <w:b/>
          <w:bCs/>
          <w:sz w:val="22"/>
          <w:szCs w:val="22"/>
        </w:rPr>
        <w:t xml:space="preserve">4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- </w:t>
      </w:r>
      <w:r w:rsidR="00D67B39" w:rsidRPr="00D67B39">
        <w:rPr>
          <w:rFonts w:ascii="Calibri" w:eastAsia="Calibri" w:hAnsi="Calibri" w:cs="Calibri"/>
          <w:b/>
          <w:bCs/>
          <w:sz w:val="22"/>
          <w:szCs w:val="22"/>
        </w:rPr>
        <w:t xml:space="preserve">Przedsiębiorstwo </w:t>
      </w:r>
      <w:proofErr w:type="spellStart"/>
      <w:r w:rsidR="00D67B39" w:rsidRPr="00D67B39">
        <w:rPr>
          <w:rFonts w:ascii="Calibri" w:eastAsia="Calibri" w:hAnsi="Calibri" w:cs="Calibri"/>
          <w:b/>
          <w:bCs/>
          <w:sz w:val="22"/>
          <w:szCs w:val="22"/>
        </w:rPr>
        <w:t>Produkcyjno</w:t>
      </w:r>
      <w:proofErr w:type="spellEnd"/>
      <w:r w:rsidR="00D67B39" w:rsidRPr="00D67B39">
        <w:rPr>
          <w:rFonts w:ascii="Calibri" w:eastAsia="Calibri" w:hAnsi="Calibri" w:cs="Calibri"/>
          <w:b/>
          <w:bCs/>
          <w:sz w:val="22"/>
          <w:szCs w:val="22"/>
        </w:rPr>
        <w:t xml:space="preserve">  Handlowo Usługowe LEKARO</w:t>
      </w:r>
    </w:p>
    <w:p w14:paraId="2116490D" w14:textId="77777777" w:rsidR="00D67B39" w:rsidRPr="00D67B39" w:rsidRDefault="00D67B39" w:rsidP="00D67B39">
      <w:pPr>
        <w:rPr>
          <w:rFonts w:ascii="Calibri" w:eastAsia="Calibri" w:hAnsi="Calibri" w:cs="Calibri"/>
          <w:b/>
          <w:bCs/>
          <w:sz w:val="22"/>
          <w:szCs w:val="22"/>
        </w:rPr>
      </w:pPr>
      <w:r w:rsidRPr="00D67B39">
        <w:rPr>
          <w:rFonts w:ascii="Calibri" w:eastAsia="Calibri" w:hAnsi="Calibri" w:cs="Calibri"/>
          <w:b/>
          <w:bCs/>
          <w:sz w:val="22"/>
          <w:szCs w:val="22"/>
        </w:rPr>
        <w:t xml:space="preserve">                      Jolanta Zagórska Wola Ducka 70A, 05-408 Glinianka </w:t>
      </w:r>
    </w:p>
    <w:p w14:paraId="4EB0990E" w14:textId="6EFD2F2B" w:rsidR="007C7093" w:rsidRDefault="007C7093" w:rsidP="00D67B39">
      <w:pPr>
        <w:rPr>
          <w:rFonts w:ascii="Calibri" w:eastAsia="Calibri" w:hAnsi="Calibri" w:cs="Calibri"/>
          <w:sz w:val="22"/>
          <w:szCs w:val="22"/>
        </w:rPr>
      </w:pPr>
    </w:p>
    <w:p w14:paraId="5DE45C3F" w14:textId="5D0DE9B4" w:rsidR="00101E37" w:rsidRDefault="00A12C74" w:rsidP="007C7093">
      <w:pPr>
        <w:rPr>
          <w:rFonts w:ascii="Calibri" w:hAnsi="Calibri" w:cs="Calibri"/>
          <w:sz w:val="22"/>
          <w:szCs w:val="22"/>
        </w:rPr>
      </w:pPr>
      <w:r w:rsidRPr="0068449E">
        <w:rPr>
          <w:rFonts w:ascii="Calibri" w:hAnsi="Calibri" w:cs="Calibri"/>
          <w:sz w:val="22"/>
          <w:szCs w:val="22"/>
        </w:rPr>
        <w:t>Oferty spełniają warunki określone w SWZ</w:t>
      </w:r>
      <w:r w:rsidR="009346BD" w:rsidRPr="0068449E">
        <w:rPr>
          <w:rFonts w:ascii="Calibri" w:hAnsi="Calibri" w:cs="Calibri"/>
          <w:sz w:val="22"/>
          <w:szCs w:val="22"/>
        </w:rPr>
        <w:t xml:space="preserve">. </w:t>
      </w:r>
      <w:r w:rsidR="00235F7A" w:rsidRPr="0068449E">
        <w:rPr>
          <w:rFonts w:ascii="Calibri" w:hAnsi="Calibri" w:cs="Calibri"/>
          <w:sz w:val="22"/>
          <w:szCs w:val="22"/>
        </w:rPr>
        <w:t>Punktacja przyznana ofertom w kryterium oceny ofert.</w:t>
      </w:r>
    </w:p>
    <w:p w14:paraId="79CB95F9" w14:textId="0875B3E0" w:rsidR="00D67B39" w:rsidRDefault="002A0336" w:rsidP="007C7093">
      <w:pPr>
        <w:rPr>
          <w:rFonts w:ascii="Calibri" w:hAnsi="Calibri" w:cs="Calibri"/>
          <w:sz w:val="22"/>
          <w:szCs w:val="22"/>
        </w:rPr>
      </w:pPr>
      <w:r w:rsidRPr="002A0336">
        <w:rPr>
          <w:rFonts w:ascii="Calibri" w:hAnsi="Calibri" w:cs="Calibri"/>
          <w:sz w:val="22"/>
          <w:szCs w:val="22"/>
        </w:rPr>
        <w:t xml:space="preserve">W poniższym zestawieniu  </w:t>
      </w:r>
    </w:p>
    <w:p w14:paraId="2682572B" w14:textId="7156C856" w:rsidR="002A0336" w:rsidRDefault="002A0336" w:rsidP="007C7093">
      <w:pPr>
        <w:rPr>
          <w:rFonts w:ascii="Calibri" w:hAnsi="Calibri" w:cs="Calibri"/>
          <w:sz w:val="22"/>
          <w:szCs w:val="22"/>
        </w:rPr>
      </w:pPr>
    </w:p>
    <w:p w14:paraId="3E57FA65" w14:textId="78167D68" w:rsidR="002A0336" w:rsidRDefault="002A0336" w:rsidP="007C7093">
      <w:pPr>
        <w:rPr>
          <w:rFonts w:ascii="Calibri" w:hAnsi="Calibri" w:cs="Calibri"/>
          <w:sz w:val="22"/>
          <w:szCs w:val="22"/>
        </w:rPr>
      </w:pPr>
    </w:p>
    <w:p w14:paraId="11D604FB" w14:textId="77777777" w:rsidR="00A3237E" w:rsidRPr="002A0336" w:rsidRDefault="00A3237E" w:rsidP="007C7093">
      <w:pPr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margin" w:tblpXSpec="center" w:tblpY="143"/>
        <w:tblW w:w="8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0"/>
        <w:gridCol w:w="2141"/>
      </w:tblGrid>
      <w:tr w:rsidR="00D67B39" w:rsidRPr="0068449E" w14:paraId="0573210C" w14:textId="77777777" w:rsidTr="00D67B39">
        <w:trPr>
          <w:trHeight w:val="845"/>
        </w:trPr>
        <w:tc>
          <w:tcPr>
            <w:tcW w:w="6090" w:type="dxa"/>
            <w:vAlign w:val="center"/>
          </w:tcPr>
          <w:p w14:paraId="5E856CEF" w14:textId="1B5C3F21" w:rsidR="00D67B39" w:rsidRPr="0068449E" w:rsidRDefault="00D67B39" w:rsidP="002A03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449E">
              <w:rPr>
                <w:rFonts w:ascii="Calibri" w:hAnsi="Calibri" w:cs="Calibri"/>
                <w:b/>
                <w:bCs/>
                <w:sz w:val="22"/>
                <w:szCs w:val="22"/>
              </w:rPr>
              <w:t>Wykonawcy przystępujący  do postępowania</w:t>
            </w:r>
          </w:p>
        </w:tc>
        <w:tc>
          <w:tcPr>
            <w:tcW w:w="2141" w:type="dxa"/>
            <w:vAlign w:val="center"/>
          </w:tcPr>
          <w:p w14:paraId="699B4540" w14:textId="77777777" w:rsidR="00D67B39" w:rsidRPr="0068449E" w:rsidRDefault="00D67B39" w:rsidP="00B0637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8449E">
              <w:rPr>
                <w:rFonts w:ascii="Calibri" w:hAnsi="Calibri" w:cs="Calibri"/>
                <w:b/>
                <w:bCs/>
                <w:sz w:val="22"/>
                <w:szCs w:val="22"/>
              </w:rPr>
              <w:t>Liczba punktów</w:t>
            </w:r>
          </w:p>
          <w:p w14:paraId="7D926A8B" w14:textId="77777777" w:rsidR="00D67B39" w:rsidRPr="0068449E" w:rsidRDefault="00D67B39" w:rsidP="00B0637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8449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 kryterium oceny ofert </w:t>
            </w:r>
          </w:p>
          <w:p w14:paraId="3FB10755" w14:textId="175D9E66" w:rsidR="00D67B39" w:rsidRPr="0068449E" w:rsidRDefault="00D67B39" w:rsidP="00B0637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8449E">
              <w:rPr>
                <w:rFonts w:ascii="Calibri" w:hAnsi="Calibri" w:cs="Calibri"/>
                <w:b/>
                <w:bCs/>
                <w:sz w:val="22"/>
                <w:szCs w:val="22"/>
              </w:rPr>
              <w:t>cena -100%</w:t>
            </w:r>
          </w:p>
        </w:tc>
      </w:tr>
      <w:tr w:rsidR="00D67B39" w:rsidRPr="0068449E" w14:paraId="22BA2A31" w14:textId="77777777" w:rsidTr="002126B9">
        <w:trPr>
          <w:trHeight w:val="608"/>
        </w:trPr>
        <w:tc>
          <w:tcPr>
            <w:tcW w:w="8231" w:type="dxa"/>
            <w:gridSpan w:val="2"/>
            <w:vAlign w:val="center"/>
          </w:tcPr>
          <w:p w14:paraId="66533F8E" w14:textId="34C2BEEF" w:rsidR="00D67B39" w:rsidRPr="0068449E" w:rsidRDefault="00D67B39" w:rsidP="007749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Część Nr 1</w:t>
            </w:r>
          </w:p>
        </w:tc>
      </w:tr>
      <w:tr w:rsidR="00D67B39" w:rsidRPr="0068449E" w14:paraId="38EDF307" w14:textId="77777777" w:rsidTr="00D67B39">
        <w:trPr>
          <w:trHeight w:val="845"/>
        </w:trPr>
        <w:tc>
          <w:tcPr>
            <w:tcW w:w="6090" w:type="dxa"/>
            <w:vAlign w:val="center"/>
          </w:tcPr>
          <w:p w14:paraId="6F0E5555" w14:textId="77777777" w:rsidR="00D67B39" w:rsidRDefault="00D67B39" w:rsidP="007749C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BYŚ  Wojciech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Byśkiniewicz</w:t>
            </w:r>
            <w:proofErr w:type="spellEnd"/>
          </w:p>
          <w:p w14:paraId="17BF8FAE" w14:textId="28E8A387" w:rsidR="00D67B39" w:rsidRPr="00D67B39" w:rsidRDefault="00D67B39" w:rsidP="007749C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ul. Arkuszowa 43, 01-934 Warszawa</w:t>
            </w:r>
          </w:p>
        </w:tc>
        <w:tc>
          <w:tcPr>
            <w:tcW w:w="2141" w:type="dxa"/>
            <w:vAlign w:val="center"/>
          </w:tcPr>
          <w:p w14:paraId="009D9872" w14:textId="66F5CAA3" w:rsidR="00D67B39" w:rsidRPr="0068449E" w:rsidRDefault="00F5424A" w:rsidP="007749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70,17</w:t>
            </w:r>
          </w:p>
        </w:tc>
      </w:tr>
      <w:tr w:rsidR="00D67B39" w:rsidRPr="0068449E" w14:paraId="6F4ED8B0" w14:textId="77777777" w:rsidTr="00D67B39">
        <w:trPr>
          <w:trHeight w:val="845"/>
        </w:trPr>
        <w:tc>
          <w:tcPr>
            <w:tcW w:w="6090" w:type="dxa"/>
            <w:vAlign w:val="center"/>
          </w:tcPr>
          <w:p w14:paraId="2B4DBEFC" w14:textId="77777777" w:rsidR="00D67B39" w:rsidRDefault="00D67B39" w:rsidP="0076197A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Remondis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Sp. z o. o</w:t>
            </w:r>
          </w:p>
          <w:p w14:paraId="46631943" w14:textId="60A48257" w:rsidR="00D67B39" w:rsidRPr="0068449E" w:rsidRDefault="00D67B39" w:rsidP="0076197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Ul. Zawodzie 18, 02-981 Warszawa</w:t>
            </w:r>
          </w:p>
        </w:tc>
        <w:tc>
          <w:tcPr>
            <w:tcW w:w="2141" w:type="dxa"/>
            <w:vAlign w:val="center"/>
          </w:tcPr>
          <w:p w14:paraId="62CD0BE9" w14:textId="2B0B7AE5" w:rsidR="00D67B39" w:rsidRPr="0068449E" w:rsidRDefault="00D67B39" w:rsidP="007749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100,00</w:t>
            </w:r>
          </w:p>
        </w:tc>
      </w:tr>
      <w:tr w:rsidR="00D67B39" w:rsidRPr="0068449E" w14:paraId="7A702BF2" w14:textId="77777777" w:rsidTr="00D02864">
        <w:trPr>
          <w:trHeight w:val="608"/>
        </w:trPr>
        <w:tc>
          <w:tcPr>
            <w:tcW w:w="8231" w:type="dxa"/>
            <w:gridSpan w:val="2"/>
            <w:vAlign w:val="center"/>
          </w:tcPr>
          <w:p w14:paraId="1AE26602" w14:textId="5470D1CB" w:rsidR="00D67B39" w:rsidRPr="0068449E" w:rsidRDefault="00D67B39" w:rsidP="009540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="002A0336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</w:p>
        </w:tc>
      </w:tr>
      <w:tr w:rsidR="00D67B39" w:rsidRPr="0068449E" w14:paraId="1320869B" w14:textId="77777777" w:rsidTr="009540C8">
        <w:trPr>
          <w:trHeight w:val="608"/>
        </w:trPr>
        <w:tc>
          <w:tcPr>
            <w:tcW w:w="6090" w:type="dxa"/>
            <w:vAlign w:val="center"/>
          </w:tcPr>
          <w:p w14:paraId="3C52EAB9" w14:textId="77777777" w:rsidR="00D67B39" w:rsidRDefault="00D67B39" w:rsidP="009540C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Miejskie Przedsiębiorstwo Oczyszczania w m.st Warszawie</w:t>
            </w:r>
          </w:p>
          <w:p w14:paraId="54038A8E" w14:textId="77777777" w:rsidR="00D67B39" w:rsidRPr="0068449E" w:rsidRDefault="00D67B39" w:rsidP="009540C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ul. Obozowa 43, 01-61 Warszawa</w:t>
            </w:r>
          </w:p>
        </w:tc>
        <w:tc>
          <w:tcPr>
            <w:tcW w:w="2141" w:type="dxa"/>
            <w:vAlign w:val="center"/>
          </w:tcPr>
          <w:p w14:paraId="26E75124" w14:textId="44601F08" w:rsidR="00D67B39" w:rsidRPr="0068449E" w:rsidRDefault="00647AEE" w:rsidP="009540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61,44</w:t>
            </w:r>
          </w:p>
        </w:tc>
      </w:tr>
      <w:tr w:rsidR="00D67B39" w:rsidRPr="0068449E" w14:paraId="19C33382" w14:textId="77777777" w:rsidTr="009540C8">
        <w:trPr>
          <w:trHeight w:val="608"/>
        </w:trPr>
        <w:tc>
          <w:tcPr>
            <w:tcW w:w="6090" w:type="dxa"/>
            <w:vAlign w:val="center"/>
          </w:tcPr>
          <w:p w14:paraId="28A94AC9" w14:textId="77777777" w:rsidR="002A0336" w:rsidRDefault="002A0336" w:rsidP="002A0336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PreZero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Bałtycka Energia Sp. z o. o</w:t>
            </w:r>
          </w:p>
          <w:p w14:paraId="4B25FBF2" w14:textId="01A6C5E2" w:rsidR="00D67B39" w:rsidRDefault="002A0336" w:rsidP="002A033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ul. Zawodzie 5, 02-981 Warszawa</w:t>
            </w:r>
          </w:p>
        </w:tc>
        <w:tc>
          <w:tcPr>
            <w:tcW w:w="2141" w:type="dxa"/>
            <w:vAlign w:val="center"/>
          </w:tcPr>
          <w:p w14:paraId="0B3F62EF" w14:textId="4C67E7F3" w:rsidR="00D67B39" w:rsidRPr="0068449E" w:rsidRDefault="00F5424A" w:rsidP="009540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45,46</w:t>
            </w:r>
          </w:p>
        </w:tc>
      </w:tr>
      <w:tr w:rsidR="00D67B39" w:rsidRPr="0068449E" w14:paraId="792940CA" w14:textId="77777777" w:rsidTr="009540C8">
        <w:trPr>
          <w:trHeight w:val="845"/>
        </w:trPr>
        <w:tc>
          <w:tcPr>
            <w:tcW w:w="6090" w:type="dxa"/>
            <w:vAlign w:val="center"/>
          </w:tcPr>
          <w:p w14:paraId="61D8A872" w14:textId="77777777" w:rsidR="00D67B39" w:rsidRDefault="00D67B39" w:rsidP="009540C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BYŚ  Wojciech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Byśkiniewicz</w:t>
            </w:r>
            <w:proofErr w:type="spellEnd"/>
          </w:p>
          <w:p w14:paraId="4FC309D6" w14:textId="77777777" w:rsidR="00D67B39" w:rsidRPr="00D67B39" w:rsidRDefault="00D67B39" w:rsidP="009540C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ul. Arkuszowa 43, 01-934 Warszawa</w:t>
            </w:r>
          </w:p>
        </w:tc>
        <w:tc>
          <w:tcPr>
            <w:tcW w:w="2141" w:type="dxa"/>
            <w:vAlign w:val="center"/>
          </w:tcPr>
          <w:p w14:paraId="085D2A37" w14:textId="5A106011" w:rsidR="00D67B39" w:rsidRPr="0068449E" w:rsidRDefault="00F5424A" w:rsidP="009540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90,47</w:t>
            </w:r>
          </w:p>
        </w:tc>
      </w:tr>
      <w:tr w:rsidR="00A3237E" w:rsidRPr="0068449E" w14:paraId="46BEE874" w14:textId="77777777" w:rsidTr="009540C8">
        <w:trPr>
          <w:trHeight w:val="845"/>
        </w:trPr>
        <w:tc>
          <w:tcPr>
            <w:tcW w:w="6090" w:type="dxa"/>
            <w:vAlign w:val="center"/>
          </w:tcPr>
          <w:p w14:paraId="6722FAEB" w14:textId="77777777" w:rsidR="00A3237E" w:rsidRDefault="00A3237E" w:rsidP="00A3237E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Przedsiębiorstwo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Produkcyjno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 Handlowo Usługowe LEKARO</w:t>
            </w:r>
          </w:p>
          <w:p w14:paraId="4400EFF3" w14:textId="77777777" w:rsidR="00A3237E" w:rsidRDefault="00A3237E" w:rsidP="00A3237E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Jolanta Zagórska</w:t>
            </w:r>
          </w:p>
          <w:p w14:paraId="73020A4D" w14:textId="77777777" w:rsidR="00A3237E" w:rsidRDefault="00A3237E" w:rsidP="00A3237E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Wola Ducka 70A, 05-408 Glinianka </w:t>
            </w:r>
          </w:p>
          <w:p w14:paraId="448EEE5A" w14:textId="77777777" w:rsidR="00A3237E" w:rsidRDefault="00A3237E" w:rsidP="009540C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41" w:type="dxa"/>
            <w:vAlign w:val="center"/>
          </w:tcPr>
          <w:p w14:paraId="3A5AC185" w14:textId="3B7F3CC1" w:rsidR="00A3237E" w:rsidRPr="0068449E" w:rsidRDefault="00F5424A" w:rsidP="009540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100,00</w:t>
            </w:r>
          </w:p>
        </w:tc>
      </w:tr>
      <w:tr w:rsidR="00D67B39" w:rsidRPr="0068449E" w14:paraId="5BA123E6" w14:textId="77777777" w:rsidTr="009540C8">
        <w:trPr>
          <w:trHeight w:val="845"/>
        </w:trPr>
        <w:tc>
          <w:tcPr>
            <w:tcW w:w="6090" w:type="dxa"/>
            <w:vAlign w:val="center"/>
          </w:tcPr>
          <w:p w14:paraId="3EA78A28" w14:textId="77777777" w:rsidR="00D67B39" w:rsidRPr="009D01EE" w:rsidRDefault="00D67B39" w:rsidP="009540C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D01E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Remondis</w:t>
            </w:r>
            <w:proofErr w:type="spellEnd"/>
            <w:r w:rsidRPr="009D01E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Sp. z o. o</w:t>
            </w:r>
          </w:p>
          <w:p w14:paraId="3C6BF547" w14:textId="19349BA8" w:rsidR="00D67B39" w:rsidRPr="009D01EE" w:rsidRDefault="00911382" w:rsidP="009540C8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</w:t>
            </w:r>
            <w:r w:rsidR="00D67B39" w:rsidRPr="009D01E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l. Zawodzie 18, 02-981 Warszawa</w:t>
            </w:r>
          </w:p>
        </w:tc>
        <w:tc>
          <w:tcPr>
            <w:tcW w:w="2141" w:type="dxa"/>
            <w:vAlign w:val="center"/>
          </w:tcPr>
          <w:p w14:paraId="14AD68FB" w14:textId="22D67687" w:rsidR="00D67B39" w:rsidRPr="0068449E" w:rsidRDefault="00F5424A" w:rsidP="009540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51,31</w:t>
            </w:r>
          </w:p>
        </w:tc>
      </w:tr>
      <w:tr w:rsidR="002A0336" w:rsidRPr="0068449E" w14:paraId="647BBC58" w14:textId="77777777" w:rsidTr="009D01EE">
        <w:trPr>
          <w:trHeight w:val="444"/>
        </w:trPr>
        <w:tc>
          <w:tcPr>
            <w:tcW w:w="6090" w:type="dxa"/>
            <w:vAlign w:val="center"/>
          </w:tcPr>
          <w:p w14:paraId="6585AF03" w14:textId="04F10439" w:rsidR="002A0336" w:rsidRDefault="002A0336" w:rsidP="002A0336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Część Nr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141" w:type="dxa"/>
            <w:vAlign w:val="center"/>
          </w:tcPr>
          <w:p w14:paraId="5497F415" w14:textId="77777777" w:rsidR="002A0336" w:rsidRDefault="002A0336" w:rsidP="009540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D01EE" w:rsidRPr="0068449E" w14:paraId="1C8D57EC" w14:textId="77777777" w:rsidTr="009540C8">
        <w:trPr>
          <w:trHeight w:val="608"/>
        </w:trPr>
        <w:tc>
          <w:tcPr>
            <w:tcW w:w="6090" w:type="dxa"/>
            <w:vAlign w:val="center"/>
          </w:tcPr>
          <w:p w14:paraId="15C0A5A8" w14:textId="77777777" w:rsidR="009D01EE" w:rsidRDefault="009D01EE" w:rsidP="009D01E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Miejskie Przedsiębiorstwo Oczyszczania w m.st Warszawie</w:t>
            </w:r>
          </w:p>
          <w:p w14:paraId="63A3A105" w14:textId="1A9FD8ED" w:rsidR="009D01EE" w:rsidRPr="0068449E" w:rsidRDefault="009D01EE" w:rsidP="009D01E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ul. Obozowa 43, 01-61 Warszawa</w:t>
            </w:r>
          </w:p>
        </w:tc>
        <w:tc>
          <w:tcPr>
            <w:tcW w:w="2141" w:type="dxa"/>
            <w:vAlign w:val="center"/>
          </w:tcPr>
          <w:p w14:paraId="1765196E" w14:textId="05C8A70E" w:rsidR="009D01EE" w:rsidRPr="0068449E" w:rsidRDefault="009D01EE" w:rsidP="009D01E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9D01EE" w:rsidRPr="0068449E" w14:paraId="478FD9F2" w14:textId="77777777" w:rsidTr="009540C8">
        <w:trPr>
          <w:trHeight w:val="608"/>
        </w:trPr>
        <w:tc>
          <w:tcPr>
            <w:tcW w:w="6090" w:type="dxa"/>
            <w:vAlign w:val="center"/>
          </w:tcPr>
          <w:p w14:paraId="3A35F91F" w14:textId="77777777" w:rsidR="009D01EE" w:rsidRDefault="009D01EE" w:rsidP="009D01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PreZero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Bałtycka Energia Sp. z o. o</w:t>
            </w:r>
          </w:p>
          <w:p w14:paraId="4B598462" w14:textId="43A2E737" w:rsidR="009D01EE" w:rsidRPr="0068449E" w:rsidRDefault="009D01EE" w:rsidP="009D01E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ul. Zawodzie 5, 02-981 Warszawa</w:t>
            </w:r>
          </w:p>
        </w:tc>
        <w:tc>
          <w:tcPr>
            <w:tcW w:w="2141" w:type="dxa"/>
            <w:vAlign w:val="center"/>
          </w:tcPr>
          <w:p w14:paraId="44388695" w14:textId="4813B29F" w:rsidR="009D01EE" w:rsidRPr="0068449E" w:rsidRDefault="00F5424A" w:rsidP="009D01E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72,18</w:t>
            </w:r>
          </w:p>
        </w:tc>
      </w:tr>
      <w:tr w:rsidR="009D01EE" w:rsidRPr="0068449E" w14:paraId="7656B4F1" w14:textId="77777777" w:rsidTr="009540C8">
        <w:trPr>
          <w:trHeight w:val="845"/>
        </w:trPr>
        <w:tc>
          <w:tcPr>
            <w:tcW w:w="6090" w:type="dxa"/>
            <w:vAlign w:val="center"/>
          </w:tcPr>
          <w:p w14:paraId="4ACC0E4E" w14:textId="77777777" w:rsidR="009D01EE" w:rsidRDefault="009D01EE" w:rsidP="009D01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BYŚ  Wojciech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Byśkiniewicz</w:t>
            </w:r>
            <w:proofErr w:type="spellEnd"/>
          </w:p>
          <w:p w14:paraId="0FC92F8C" w14:textId="114DB682" w:rsidR="009D01EE" w:rsidRPr="00D67B39" w:rsidRDefault="009D01EE" w:rsidP="009D01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ul. Arkuszowa 43, 01-934 Warszawa</w:t>
            </w:r>
          </w:p>
        </w:tc>
        <w:tc>
          <w:tcPr>
            <w:tcW w:w="2141" w:type="dxa"/>
            <w:vAlign w:val="center"/>
          </w:tcPr>
          <w:p w14:paraId="3431D21F" w14:textId="3589A0D4" w:rsidR="009D01EE" w:rsidRPr="0068449E" w:rsidRDefault="009D01EE" w:rsidP="009D01E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51,53</w:t>
            </w:r>
          </w:p>
        </w:tc>
      </w:tr>
      <w:tr w:rsidR="009D01EE" w:rsidRPr="0068449E" w14:paraId="3F9EEE80" w14:textId="77777777" w:rsidTr="009540C8">
        <w:trPr>
          <w:trHeight w:val="845"/>
        </w:trPr>
        <w:tc>
          <w:tcPr>
            <w:tcW w:w="6090" w:type="dxa"/>
            <w:vAlign w:val="center"/>
          </w:tcPr>
          <w:p w14:paraId="7B92CC9F" w14:textId="77777777" w:rsidR="009D01EE" w:rsidRDefault="009D01EE" w:rsidP="009D01EE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Przedsiębiorstwo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Produkcyjno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 Handlowo Usługowe LEKARO</w:t>
            </w:r>
          </w:p>
          <w:p w14:paraId="49C0E0FA" w14:textId="77777777" w:rsidR="009D01EE" w:rsidRDefault="009D01EE" w:rsidP="009D01EE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Jolanta Zagórska</w:t>
            </w:r>
          </w:p>
          <w:p w14:paraId="0783C259" w14:textId="77777777" w:rsidR="009D01EE" w:rsidRDefault="009D01EE" w:rsidP="009D01EE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Wola Ducka 70A, 05-408 Glinianka </w:t>
            </w:r>
          </w:p>
          <w:p w14:paraId="7ED95FC5" w14:textId="6D5F497A" w:rsidR="009D01EE" w:rsidRPr="0068449E" w:rsidRDefault="009D01EE" w:rsidP="009D01E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41" w:type="dxa"/>
            <w:vAlign w:val="center"/>
          </w:tcPr>
          <w:p w14:paraId="743C1282" w14:textId="2E80D375" w:rsidR="009D01EE" w:rsidRPr="0068449E" w:rsidRDefault="009D01EE" w:rsidP="009D01E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100,00</w:t>
            </w:r>
          </w:p>
        </w:tc>
      </w:tr>
      <w:tr w:rsidR="009D01EE" w:rsidRPr="0068449E" w14:paraId="58BA549F" w14:textId="77777777" w:rsidTr="00647AEE">
        <w:trPr>
          <w:trHeight w:val="639"/>
        </w:trPr>
        <w:tc>
          <w:tcPr>
            <w:tcW w:w="6090" w:type="dxa"/>
            <w:vAlign w:val="center"/>
          </w:tcPr>
          <w:p w14:paraId="39A7A4C3" w14:textId="77777777" w:rsidR="009D01EE" w:rsidRPr="009D01EE" w:rsidRDefault="009D01EE" w:rsidP="009D01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D01E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Remondis</w:t>
            </w:r>
            <w:proofErr w:type="spellEnd"/>
            <w:r w:rsidRPr="009D01E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Sp. z o. o</w:t>
            </w:r>
          </w:p>
          <w:p w14:paraId="276C087E" w14:textId="6F68A6C0" w:rsidR="009D01EE" w:rsidRDefault="009D01EE" w:rsidP="009D01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9D01E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Ul. Zawodzie 18, 02-981 Warszawa</w:t>
            </w:r>
          </w:p>
        </w:tc>
        <w:tc>
          <w:tcPr>
            <w:tcW w:w="2141" w:type="dxa"/>
            <w:vAlign w:val="center"/>
          </w:tcPr>
          <w:p w14:paraId="768EA0C3" w14:textId="206EC0AE" w:rsidR="009D01EE" w:rsidRDefault="00F5424A" w:rsidP="009D01E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56,97</w:t>
            </w:r>
          </w:p>
        </w:tc>
      </w:tr>
      <w:tr w:rsidR="002A0336" w:rsidRPr="0068449E" w14:paraId="3DB2E834" w14:textId="77777777" w:rsidTr="009D01EE">
        <w:trPr>
          <w:trHeight w:val="387"/>
        </w:trPr>
        <w:tc>
          <w:tcPr>
            <w:tcW w:w="8231" w:type="dxa"/>
            <w:gridSpan w:val="2"/>
            <w:vAlign w:val="center"/>
          </w:tcPr>
          <w:p w14:paraId="2161BD96" w14:textId="364818B5" w:rsidR="002A0336" w:rsidRDefault="00A3237E" w:rsidP="002A033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</w:t>
            </w:r>
            <w:r w:rsidR="002A033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zęść Nr </w:t>
            </w:r>
            <w:r w:rsidR="002A0336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</w:p>
        </w:tc>
      </w:tr>
      <w:tr w:rsidR="002A0336" w:rsidRPr="0068449E" w14:paraId="38245B62" w14:textId="77777777" w:rsidTr="009540C8">
        <w:trPr>
          <w:trHeight w:val="608"/>
        </w:trPr>
        <w:tc>
          <w:tcPr>
            <w:tcW w:w="6090" w:type="dxa"/>
            <w:vAlign w:val="center"/>
          </w:tcPr>
          <w:p w14:paraId="1E18F0C0" w14:textId="77777777" w:rsidR="002A0336" w:rsidRDefault="002A0336" w:rsidP="009540C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Przedsiębiorstwo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Produkcyjno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 Handlowo Usługowe LEKARO</w:t>
            </w:r>
          </w:p>
          <w:p w14:paraId="3DD8AB53" w14:textId="77777777" w:rsidR="002A0336" w:rsidRDefault="002A0336" w:rsidP="009540C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Jolanta Zagórska</w:t>
            </w:r>
          </w:p>
          <w:p w14:paraId="3C31641F" w14:textId="77777777" w:rsidR="002A0336" w:rsidRDefault="002A0336" w:rsidP="009540C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Wola Ducka 70A, 05-408 Glinianka </w:t>
            </w:r>
          </w:p>
          <w:p w14:paraId="4DDAD25A" w14:textId="77777777" w:rsidR="002A0336" w:rsidRPr="0068449E" w:rsidRDefault="002A0336" w:rsidP="009540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41" w:type="dxa"/>
            <w:vAlign w:val="center"/>
          </w:tcPr>
          <w:p w14:paraId="5EC49F69" w14:textId="77777777" w:rsidR="002A0336" w:rsidRPr="0068449E" w:rsidRDefault="002A0336" w:rsidP="009540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8449E">
              <w:rPr>
                <w:rFonts w:ascii="Calibri" w:hAnsi="Calibri" w:cs="Calibri"/>
                <w:b/>
                <w:bCs/>
                <w:sz w:val="22"/>
                <w:szCs w:val="22"/>
              </w:rPr>
              <w:t>100,00</w:t>
            </w:r>
          </w:p>
        </w:tc>
      </w:tr>
      <w:tr w:rsidR="002A0336" w:rsidRPr="0068449E" w14:paraId="55D8D0A4" w14:textId="77777777" w:rsidTr="009540C8">
        <w:trPr>
          <w:trHeight w:val="845"/>
        </w:trPr>
        <w:tc>
          <w:tcPr>
            <w:tcW w:w="6090" w:type="dxa"/>
            <w:vAlign w:val="center"/>
          </w:tcPr>
          <w:p w14:paraId="5400F6EF" w14:textId="77777777" w:rsidR="002A0336" w:rsidRDefault="002A0336" w:rsidP="009540C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Remondis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Sp. z o. o</w:t>
            </w:r>
          </w:p>
          <w:p w14:paraId="440E1E64" w14:textId="77777777" w:rsidR="002A0336" w:rsidRPr="0068449E" w:rsidRDefault="002A0336" w:rsidP="009540C8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Ul. Zawodzie 18, 02-981 Warszawa</w:t>
            </w:r>
          </w:p>
        </w:tc>
        <w:tc>
          <w:tcPr>
            <w:tcW w:w="2141" w:type="dxa"/>
            <w:vAlign w:val="center"/>
          </w:tcPr>
          <w:p w14:paraId="6CB0CDEC" w14:textId="5F410AE2" w:rsidR="002A0336" w:rsidRPr="0068449E" w:rsidRDefault="00911382" w:rsidP="009540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61,78</w:t>
            </w:r>
          </w:p>
        </w:tc>
      </w:tr>
      <w:tr w:rsidR="00A3237E" w:rsidRPr="0068449E" w14:paraId="4317064E" w14:textId="77777777" w:rsidTr="009540C8">
        <w:trPr>
          <w:trHeight w:val="845"/>
        </w:trPr>
        <w:tc>
          <w:tcPr>
            <w:tcW w:w="6090" w:type="dxa"/>
            <w:vAlign w:val="center"/>
          </w:tcPr>
          <w:p w14:paraId="52299D12" w14:textId="77777777" w:rsidR="009D01EE" w:rsidRDefault="009D01EE" w:rsidP="009D01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PreZero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Bałtycka Energia Sp. z o. o</w:t>
            </w:r>
          </w:p>
          <w:p w14:paraId="305E76BA" w14:textId="217BA604" w:rsidR="00A3237E" w:rsidRDefault="009D01EE" w:rsidP="009D01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ul. Zawodzie 5, 02-981 Warszawa</w:t>
            </w:r>
          </w:p>
        </w:tc>
        <w:tc>
          <w:tcPr>
            <w:tcW w:w="2141" w:type="dxa"/>
            <w:vAlign w:val="center"/>
          </w:tcPr>
          <w:p w14:paraId="32FD8654" w14:textId="3BBF1E24" w:rsidR="00A3237E" w:rsidRDefault="00647AEE" w:rsidP="009540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70,19</w:t>
            </w:r>
          </w:p>
        </w:tc>
      </w:tr>
      <w:tr w:rsidR="00A3237E" w:rsidRPr="0068449E" w14:paraId="75BD3E93" w14:textId="77777777" w:rsidTr="009540C8">
        <w:trPr>
          <w:trHeight w:val="845"/>
        </w:trPr>
        <w:tc>
          <w:tcPr>
            <w:tcW w:w="6090" w:type="dxa"/>
            <w:vAlign w:val="center"/>
          </w:tcPr>
          <w:p w14:paraId="002EF6FA" w14:textId="77777777" w:rsidR="009D01EE" w:rsidRDefault="009D01EE" w:rsidP="009D01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BYŚ  Wojciech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Byśkiniewicz</w:t>
            </w:r>
            <w:proofErr w:type="spellEnd"/>
          </w:p>
          <w:p w14:paraId="01FA941E" w14:textId="24C590C4" w:rsidR="00A3237E" w:rsidRDefault="009D01EE" w:rsidP="009D01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ul. Arkuszowa 43, 01-934 Warszawa</w:t>
            </w:r>
          </w:p>
        </w:tc>
        <w:tc>
          <w:tcPr>
            <w:tcW w:w="2141" w:type="dxa"/>
            <w:vAlign w:val="center"/>
          </w:tcPr>
          <w:p w14:paraId="0510EF69" w14:textId="7C772FCF" w:rsidR="00A3237E" w:rsidRDefault="00F5424A" w:rsidP="009540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51,32</w:t>
            </w:r>
          </w:p>
        </w:tc>
      </w:tr>
    </w:tbl>
    <w:p w14:paraId="28E03E63" w14:textId="77777777" w:rsidR="00F44621" w:rsidRPr="0068449E" w:rsidRDefault="00F44621" w:rsidP="00F8084C">
      <w:pPr>
        <w:pStyle w:val="Default"/>
        <w:spacing w:line="276" w:lineRule="auto"/>
        <w:ind w:left="6372"/>
        <w:jc w:val="both"/>
        <w:rPr>
          <w:rFonts w:ascii="Calibri" w:hAnsi="Calibri" w:cs="Calibri"/>
          <w:b/>
          <w:i/>
          <w:iCs/>
          <w:sz w:val="22"/>
          <w:szCs w:val="22"/>
        </w:rPr>
      </w:pPr>
    </w:p>
    <w:p w14:paraId="21CB6D96" w14:textId="64557893" w:rsidR="00BF5D1D" w:rsidRPr="0068449E" w:rsidRDefault="009D01EE" w:rsidP="00F8084C">
      <w:pPr>
        <w:pStyle w:val="Default"/>
        <w:spacing w:line="276" w:lineRule="auto"/>
        <w:ind w:left="6372"/>
        <w:jc w:val="both"/>
        <w:rPr>
          <w:rFonts w:ascii="Calibri" w:hAnsi="Calibri" w:cs="Calibri"/>
          <w:b/>
          <w:i/>
          <w:iCs/>
          <w:sz w:val="22"/>
          <w:szCs w:val="22"/>
        </w:rPr>
      </w:pPr>
      <w:r>
        <w:rPr>
          <w:rFonts w:ascii="Calibri" w:hAnsi="Calibri" w:cs="Calibri"/>
          <w:b/>
          <w:i/>
          <w:iCs/>
          <w:sz w:val="22"/>
          <w:szCs w:val="22"/>
        </w:rPr>
        <w:t>Z</w:t>
      </w:r>
      <w:r w:rsidR="00CC53A2" w:rsidRPr="0068449E">
        <w:rPr>
          <w:rFonts w:ascii="Calibri" w:hAnsi="Calibri" w:cs="Calibri"/>
          <w:b/>
          <w:i/>
          <w:iCs/>
          <w:sz w:val="22"/>
          <w:szCs w:val="22"/>
        </w:rPr>
        <w:t>ARZĄD</w:t>
      </w:r>
      <w:r w:rsidR="000D1B8A" w:rsidRPr="0068449E">
        <w:rPr>
          <w:rFonts w:ascii="Calibri" w:hAnsi="Calibri" w:cs="Calibri"/>
          <w:b/>
          <w:i/>
          <w:iCs/>
          <w:sz w:val="22"/>
          <w:szCs w:val="22"/>
        </w:rPr>
        <w:t xml:space="preserve"> SCO</w:t>
      </w:r>
      <w:r w:rsidR="00F8084C" w:rsidRPr="0068449E">
        <w:rPr>
          <w:rFonts w:ascii="Calibri" w:hAnsi="Calibri" w:cs="Calibri"/>
          <w:b/>
          <w:i/>
          <w:iCs/>
          <w:sz w:val="22"/>
          <w:szCs w:val="22"/>
        </w:rPr>
        <w:t>L Sp. z o. o</w:t>
      </w:r>
    </w:p>
    <w:sectPr w:rsidR="00BF5D1D" w:rsidRPr="0068449E" w:rsidSect="000664D7">
      <w:headerReference w:type="first" r:id="rId8"/>
      <w:footerReference w:type="first" r:id="rId9"/>
      <w:pgSz w:w="11906" w:h="16838"/>
      <w:pgMar w:top="1417" w:right="1417" w:bottom="1417" w:left="1417" w:header="570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7BE08" w14:textId="77777777" w:rsidR="00C5320F" w:rsidRDefault="00C5320F">
      <w:r>
        <w:separator/>
      </w:r>
    </w:p>
  </w:endnote>
  <w:endnote w:type="continuationSeparator" w:id="0">
    <w:p w14:paraId="72A0758E" w14:textId="77777777" w:rsidR="00C5320F" w:rsidRDefault="00C53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swiss"/>
    <w:pitch w:val="variable"/>
  </w:font>
  <w:font w:name="Droid Sans">
    <w:charset w:val="00"/>
    <w:family w:val="auto"/>
    <w:pitch w:val="variable"/>
  </w:font>
  <w:font w:name="Lohit Hindi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33F57" w14:textId="79292A41" w:rsidR="00136179" w:rsidRDefault="00136179" w:rsidP="004448DE">
    <w:pPr>
      <w:jc w:val="center"/>
      <w:rPr>
        <w:rFonts w:ascii="Tahoma" w:hAnsi="Tahoma" w:cs="Tahoma"/>
        <w:b/>
        <w:sz w:val="20"/>
      </w:rPr>
    </w:pPr>
  </w:p>
  <w:p w14:paraId="6E61CFBC" w14:textId="4991BF66" w:rsidR="00136179" w:rsidRPr="00AF5985" w:rsidRDefault="00136179" w:rsidP="00183522">
    <w:pPr>
      <w:pStyle w:val="Nagwek1"/>
      <w:ind w:firstLine="180"/>
      <w:rPr>
        <w:rFonts w:ascii="Calibri" w:hAnsi="Calibri"/>
        <w:sz w:val="16"/>
        <w:szCs w:val="16"/>
      </w:rPr>
    </w:pPr>
    <w:bookmarkStart w:id="4" w:name="OLE_LINK4"/>
    <w:bookmarkStart w:id="5" w:name="OLE_LINK5"/>
    <w:bookmarkStart w:id="6" w:name="OLE_LINK6"/>
  </w:p>
  <w:bookmarkEnd w:id="4"/>
  <w:bookmarkEnd w:id="5"/>
  <w:bookmarkEnd w:id="6"/>
  <w:p w14:paraId="396B450D" w14:textId="77777777" w:rsidR="00136179" w:rsidRPr="00C2092D" w:rsidRDefault="00136179">
    <w:pPr>
      <w:pStyle w:val="Stopka"/>
      <w:rPr>
        <w:rFonts w:ascii="Calibri" w:hAnsi="Calibri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F636C" w14:textId="77777777" w:rsidR="00C5320F" w:rsidRDefault="00C5320F">
      <w:r>
        <w:separator/>
      </w:r>
    </w:p>
  </w:footnote>
  <w:footnote w:type="continuationSeparator" w:id="0">
    <w:p w14:paraId="60410CF9" w14:textId="77777777" w:rsidR="00C5320F" w:rsidRDefault="00C53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78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92"/>
      <w:gridCol w:w="6408"/>
      <w:gridCol w:w="1081"/>
    </w:tblGrid>
    <w:tr w:rsidR="00136179" w14:paraId="71A8DAB3" w14:textId="77777777" w:rsidTr="00183522">
      <w:trPr>
        <w:trHeight w:val="1135"/>
      </w:trPr>
      <w:tc>
        <w:tcPr>
          <w:tcW w:w="1134" w:type="dxa"/>
        </w:tcPr>
        <w:p w14:paraId="4B137AFB" w14:textId="1BC81AAA" w:rsidR="00136179" w:rsidRDefault="00136179" w:rsidP="00136BB3">
          <w:pPr>
            <w:pStyle w:val="Nagwek"/>
            <w:spacing w:line="276" w:lineRule="auto"/>
          </w:pPr>
          <w:r>
            <w:object w:dxaOrig="4319" w:dyaOrig="4021" w14:anchorId="4CE429F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4.5pt;height:60.5pt">
                <v:imagedata r:id="rId1" o:title=""/>
              </v:shape>
              <o:OLEObject Type="Embed" ProgID="PBrush" ShapeID="_x0000_i1025" DrawAspect="Content" ObjectID="_1729601927" r:id="rId2"/>
            </w:object>
          </w:r>
        </w:p>
      </w:tc>
      <w:tc>
        <w:tcPr>
          <w:tcW w:w="6673" w:type="dxa"/>
        </w:tcPr>
        <w:p w14:paraId="38C84883" w14:textId="58C9F706" w:rsidR="00136179" w:rsidRPr="00C840B1" w:rsidRDefault="00A57C85" w:rsidP="00183522">
          <w:pPr>
            <w:pStyle w:val="Nagwek2"/>
            <w:rPr>
              <w:rFonts w:ascii="Calibri" w:hAnsi="Calibri" w:cs="Calibri"/>
              <w:sz w:val="16"/>
              <w:szCs w:val="16"/>
            </w:rPr>
          </w:pPr>
          <w:r w:rsidRPr="00C840B1">
            <w:rPr>
              <w:rFonts w:ascii="Calibri" w:hAnsi="Calibri" w:cs="Calibri"/>
              <w:sz w:val="20"/>
              <w:szCs w:val="20"/>
              <w:lang w:eastAsia="en-US"/>
            </w:rPr>
            <w:t xml:space="preserve">STOŁECZNE CENTRUM OPIEKUŃCZO – LECZNICZE SP. Z O.O. </w:t>
          </w:r>
          <w:r w:rsidRPr="00C840B1">
            <w:rPr>
              <w:rFonts w:ascii="Calibri" w:hAnsi="Calibri" w:cs="Calibri"/>
              <w:sz w:val="20"/>
              <w:szCs w:val="20"/>
              <w:lang w:eastAsia="en-US"/>
            </w:rPr>
            <w:br/>
            <w:t>UL. MEHOFFERA 72/74, 03-131 WARSZAWA</w:t>
          </w:r>
          <w:r w:rsidRPr="00C840B1">
            <w:rPr>
              <w:rFonts w:ascii="Calibri" w:hAnsi="Calibri" w:cs="Calibri"/>
              <w:sz w:val="20"/>
              <w:szCs w:val="20"/>
              <w:lang w:eastAsia="en-US"/>
            </w:rPr>
            <w:br/>
            <w:t>TELEFON: CENTRALA 22 811-06-88, FAX. 22 811-18-64</w:t>
          </w:r>
          <w:r w:rsidRPr="00C840B1">
            <w:rPr>
              <w:rFonts w:ascii="Calibri" w:hAnsi="Calibri" w:cs="Calibri"/>
              <w:sz w:val="20"/>
              <w:szCs w:val="20"/>
              <w:lang w:eastAsia="en-US"/>
            </w:rPr>
            <w:br/>
            <w:t xml:space="preserve">e-mail: biuro@scol.warszawa.pl </w:t>
          </w:r>
          <w:r w:rsidR="00C840B1">
            <w:rPr>
              <w:rFonts w:ascii="Calibri" w:hAnsi="Calibri" w:cs="Calibri"/>
              <w:sz w:val="20"/>
              <w:szCs w:val="20"/>
              <w:lang w:eastAsia="en-US"/>
            </w:rPr>
            <w:t xml:space="preserve"> </w:t>
          </w:r>
          <w:hyperlink r:id="rId3" w:history="1">
            <w:r w:rsidR="00C840B1" w:rsidRPr="00810E06">
              <w:rPr>
                <w:rStyle w:val="Hipercze"/>
                <w:rFonts w:ascii="Calibri" w:hAnsi="Calibri" w:cs="Calibri"/>
                <w:sz w:val="20"/>
                <w:szCs w:val="20"/>
                <w:lang w:eastAsia="en-US"/>
              </w:rPr>
              <w:t>www.scol.warszawa.pl</w:t>
            </w:r>
          </w:hyperlink>
          <w:r w:rsidRPr="00C840B1">
            <w:rPr>
              <w:rFonts w:ascii="Calibri" w:hAnsi="Calibri" w:cs="Calibri"/>
              <w:sz w:val="20"/>
              <w:szCs w:val="20"/>
              <w:lang w:eastAsia="en-US"/>
            </w:rPr>
            <w:br/>
            <w:t>Nr rejestru 000000007155</w:t>
          </w:r>
        </w:p>
      </w:tc>
      <w:tc>
        <w:tcPr>
          <w:tcW w:w="974" w:type="dxa"/>
        </w:tcPr>
        <w:p w14:paraId="76929D48" w14:textId="77777777" w:rsidR="00136179" w:rsidRDefault="00136179" w:rsidP="00136BB3">
          <w:pPr>
            <w:pStyle w:val="Nagwek"/>
            <w:spacing w:line="276" w:lineRule="auto"/>
            <w:jc w:val="right"/>
          </w:pPr>
          <w:r>
            <w:object w:dxaOrig="4484" w:dyaOrig="5191" w14:anchorId="6829D4BF">
              <v:shape id="_x0000_i1026" type="#_x0000_t75" style="width:54pt;height:60.5pt">
                <v:imagedata r:id="rId4" o:title=""/>
              </v:shape>
              <o:OLEObject Type="Embed" ProgID="PBrush" ShapeID="_x0000_i1026" DrawAspect="Content" ObjectID="_1729601928" r:id="rId5"/>
            </w:object>
          </w:r>
        </w:p>
      </w:tc>
    </w:tr>
    <w:tr w:rsidR="00136179" w14:paraId="6C08D556" w14:textId="77777777" w:rsidTr="00175817">
      <w:trPr>
        <w:trHeight w:val="240"/>
      </w:trPr>
      <w:tc>
        <w:tcPr>
          <w:tcW w:w="8781" w:type="dxa"/>
          <w:gridSpan w:val="3"/>
        </w:tcPr>
        <w:p w14:paraId="75DAF57E" w14:textId="77777777" w:rsidR="00136179" w:rsidRDefault="00647AEE" w:rsidP="00136BB3">
          <w:pPr>
            <w:pStyle w:val="Nagwek"/>
            <w:spacing w:line="276" w:lineRule="auto"/>
            <w:jc w:val="right"/>
          </w:pPr>
          <w:r>
            <w:rPr>
              <w:rFonts w:ascii="Tahoma" w:hAnsi="Tahoma" w:cs="Tahoma"/>
              <w:bCs/>
              <w:sz w:val="20"/>
            </w:rPr>
            <w:pict w14:anchorId="27D38731">
              <v:rect id="_x0000_i1027" style="width:448.5pt;height:1.5pt" o:hrpct="989" o:hralign="center" o:hrstd="t" o:hrnoshade="t" o:hr="t" fillcolor="green" stroked="f"/>
            </w:pict>
          </w:r>
        </w:p>
      </w:tc>
    </w:tr>
  </w:tbl>
  <w:p w14:paraId="29ED3A1B" w14:textId="77777777" w:rsidR="00136179" w:rsidRPr="00652B67" w:rsidRDefault="00136179">
    <w:pPr>
      <w:pStyle w:val="Nagwek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19DEA51C"/>
    <w:name w:val="WW8Num6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  <w:rPr>
        <w:rFonts w:asciiTheme="minorHAnsi" w:eastAsia="Times New Roman" w:hAnsiTheme="minorHAnsi" w:cs="Arial"/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BB24A87"/>
    <w:multiLevelType w:val="hybridMultilevel"/>
    <w:tmpl w:val="D7AC9B0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11D2FF2"/>
    <w:multiLevelType w:val="hybridMultilevel"/>
    <w:tmpl w:val="D218781A"/>
    <w:lvl w:ilvl="0" w:tplc="52528E04">
      <w:start w:val="1"/>
      <w:numFmt w:val="lowerLetter"/>
      <w:lvlText w:val="%1)"/>
      <w:lvlJc w:val="left"/>
      <w:pPr>
        <w:ind w:left="89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 w15:restartNumberingAfterBreak="0">
    <w:nsid w:val="16D92B7D"/>
    <w:multiLevelType w:val="hybridMultilevel"/>
    <w:tmpl w:val="F00814AE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A2ADD"/>
    <w:multiLevelType w:val="hybridMultilevel"/>
    <w:tmpl w:val="7CA8BF2A"/>
    <w:lvl w:ilvl="0" w:tplc="4A5E78D2">
      <w:start w:val="1"/>
      <w:numFmt w:val="decimal"/>
      <w:lvlText w:val="%1"/>
      <w:lvlJc w:val="left"/>
      <w:pPr>
        <w:ind w:left="360" w:hanging="360"/>
      </w:pPr>
      <w:rPr>
        <w:rFonts w:ascii="Calibri" w:hAnsi="Calibri" w:hint="default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4544D7"/>
    <w:multiLevelType w:val="hybridMultilevel"/>
    <w:tmpl w:val="7D9C3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7658B2"/>
    <w:multiLevelType w:val="hybridMultilevel"/>
    <w:tmpl w:val="86B8C0EA"/>
    <w:lvl w:ilvl="0" w:tplc="59A68AA8">
      <w:start w:val="1"/>
      <w:numFmt w:val="decimal"/>
      <w:lvlText w:val="%1."/>
      <w:lvlJc w:val="left"/>
      <w:pPr>
        <w:tabs>
          <w:tab w:val="num" w:pos="539"/>
        </w:tabs>
        <w:ind w:left="539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259"/>
        </w:tabs>
        <w:ind w:left="125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979"/>
        </w:tabs>
        <w:ind w:left="197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699"/>
        </w:tabs>
        <w:ind w:left="269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19"/>
        </w:tabs>
        <w:ind w:left="341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39"/>
        </w:tabs>
        <w:ind w:left="413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59"/>
        </w:tabs>
        <w:ind w:left="485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579"/>
        </w:tabs>
        <w:ind w:left="557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299"/>
        </w:tabs>
        <w:ind w:left="6299" w:hanging="180"/>
      </w:pPr>
      <w:rPr>
        <w:rFonts w:cs="Times New Roman"/>
      </w:rPr>
    </w:lvl>
  </w:abstractNum>
  <w:abstractNum w:abstractNumId="7" w15:restartNumberingAfterBreak="0">
    <w:nsid w:val="2E036C11"/>
    <w:multiLevelType w:val="hybridMultilevel"/>
    <w:tmpl w:val="7D6E43C4"/>
    <w:lvl w:ilvl="0" w:tplc="427CE4D6">
      <w:start w:val="1"/>
      <w:numFmt w:val="upperRoman"/>
      <w:lvlText w:val="%1."/>
      <w:lvlJc w:val="left"/>
      <w:pPr>
        <w:ind w:left="539" w:hanging="72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899" w:hanging="360"/>
      </w:pPr>
    </w:lvl>
    <w:lvl w:ilvl="2" w:tplc="0415001B" w:tentative="1">
      <w:start w:val="1"/>
      <w:numFmt w:val="lowerRoman"/>
      <w:lvlText w:val="%3."/>
      <w:lvlJc w:val="right"/>
      <w:pPr>
        <w:ind w:left="1619" w:hanging="180"/>
      </w:pPr>
    </w:lvl>
    <w:lvl w:ilvl="3" w:tplc="0415000F" w:tentative="1">
      <w:start w:val="1"/>
      <w:numFmt w:val="decimal"/>
      <w:lvlText w:val="%4."/>
      <w:lvlJc w:val="left"/>
      <w:pPr>
        <w:ind w:left="2339" w:hanging="360"/>
      </w:pPr>
    </w:lvl>
    <w:lvl w:ilvl="4" w:tplc="04150019" w:tentative="1">
      <w:start w:val="1"/>
      <w:numFmt w:val="lowerLetter"/>
      <w:lvlText w:val="%5."/>
      <w:lvlJc w:val="left"/>
      <w:pPr>
        <w:ind w:left="3059" w:hanging="360"/>
      </w:pPr>
    </w:lvl>
    <w:lvl w:ilvl="5" w:tplc="0415001B" w:tentative="1">
      <w:start w:val="1"/>
      <w:numFmt w:val="lowerRoman"/>
      <w:lvlText w:val="%6."/>
      <w:lvlJc w:val="right"/>
      <w:pPr>
        <w:ind w:left="3779" w:hanging="180"/>
      </w:pPr>
    </w:lvl>
    <w:lvl w:ilvl="6" w:tplc="0415000F" w:tentative="1">
      <w:start w:val="1"/>
      <w:numFmt w:val="decimal"/>
      <w:lvlText w:val="%7."/>
      <w:lvlJc w:val="left"/>
      <w:pPr>
        <w:ind w:left="4499" w:hanging="360"/>
      </w:pPr>
    </w:lvl>
    <w:lvl w:ilvl="7" w:tplc="04150019" w:tentative="1">
      <w:start w:val="1"/>
      <w:numFmt w:val="lowerLetter"/>
      <w:lvlText w:val="%8."/>
      <w:lvlJc w:val="left"/>
      <w:pPr>
        <w:ind w:left="5219" w:hanging="360"/>
      </w:pPr>
    </w:lvl>
    <w:lvl w:ilvl="8" w:tplc="0415001B" w:tentative="1">
      <w:start w:val="1"/>
      <w:numFmt w:val="lowerRoman"/>
      <w:lvlText w:val="%9."/>
      <w:lvlJc w:val="right"/>
      <w:pPr>
        <w:ind w:left="5939" w:hanging="180"/>
      </w:pPr>
    </w:lvl>
  </w:abstractNum>
  <w:abstractNum w:abstractNumId="8" w15:restartNumberingAfterBreak="0">
    <w:nsid w:val="2F2E2864"/>
    <w:multiLevelType w:val="hybridMultilevel"/>
    <w:tmpl w:val="87F8C250"/>
    <w:lvl w:ilvl="0" w:tplc="1E947936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3CE55D58"/>
    <w:multiLevelType w:val="multilevel"/>
    <w:tmpl w:val="6B8AF94C"/>
    <w:name w:val="WW8Num5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-1080"/>
        </w:tabs>
        <w:ind w:left="36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EBC6BE1"/>
    <w:multiLevelType w:val="hybridMultilevel"/>
    <w:tmpl w:val="CD70DF82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558C14A1"/>
    <w:multiLevelType w:val="hybridMultilevel"/>
    <w:tmpl w:val="377850E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31E41EF"/>
    <w:multiLevelType w:val="hybridMultilevel"/>
    <w:tmpl w:val="C2E8B44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621752"/>
    <w:multiLevelType w:val="multilevel"/>
    <w:tmpl w:val="0415001D"/>
    <w:styleLink w:val="Styl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D911608"/>
    <w:multiLevelType w:val="hybridMultilevel"/>
    <w:tmpl w:val="F4BC7A2A"/>
    <w:lvl w:ilvl="0" w:tplc="DEB20BF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E673CC0"/>
    <w:multiLevelType w:val="hybridMultilevel"/>
    <w:tmpl w:val="8438BD1C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72DF33D1"/>
    <w:multiLevelType w:val="hybridMultilevel"/>
    <w:tmpl w:val="8DC2B43E"/>
    <w:lvl w:ilvl="0" w:tplc="A6103B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E62BDE"/>
    <w:multiLevelType w:val="hybridMultilevel"/>
    <w:tmpl w:val="281C17D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73AE31A8"/>
    <w:multiLevelType w:val="hybridMultilevel"/>
    <w:tmpl w:val="8B0240D0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E67B20"/>
    <w:multiLevelType w:val="multilevel"/>
    <w:tmpl w:val="76BC6F0E"/>
    <w:lvl w:ilvl="0">
      <w:start w:val="3"/>
      <w:numFmt w:val="decimalZero"/>
      <w:lvlText w:val="%1"/>
      <w:lvlJc w:val="left"/>
      <w:pPr>
        <w:ind w:left="585" w:hanging="585"/>
      </w:pPr>
      <w:rPr>
        <w:rFonts w:hint="default"/>
        <w:sz w:val="20"/>
      </w:rPr>
    </w:lvl>
    <w:lvl w:ilvl="1">
      <w:start w:val="228"/>
      <w:numFmt w:val="decimal"/>
      <w:lvlText w:val="%1-%2"/>
      <w:lvlJc w:val="left"/>
      <w:pPr>
        <w:ind w:left="585" w:hanging="585"/>
      </w:pPr>
      <w:rPr>
        <w:rFonts w:hint="default"/>
        <w:sz w:val="20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  <w:sz w:val="20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  <w:sz w:val="20"/>
      </w:rPr>
    </w:lvl>
    <w:lvl w:ilvl="7">
      <w:start w:val="1"/>
      <w:numFmt w:val="decimal"/>
      <w:lvlText w:val="%1-%2.%3.%4.%5.%6.%7.%8"/>
      <w:lvlJc w:val="left"/>
      <w:pPr>
        <w:ind w:left="1080" w:hanging="1080"/>
      </w:pPr>
      <w:rPr>
        <w:rFonts w:hint="default"/>
        <w:sz w:val="20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  <w:sz w:val="20"/>
      </w:rPr>
    </w:lvl>
  </w:abstractNum>
  <w:num w:numId="1" w16cid:durableId="1500734571">
    <w:abstractNumId w:val="13"/>
  </w:num>
  <w:num w:numId="2" w16cid:durableId="1048604947">
    <w:abstractNumId w:val="15"/>
  </w:num>
  <w:num w:numId="3" w16cid:durableId="30933377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5713061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45019596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446311474">
    <w:abstractNumId w:val="2"/>
  </w:num>
  <w:num w:numId="7" w16cid:durableId="1421947935">
    <w:abstractNumId w:val="14"/>
  </w:num>
  <w:num w:numId="8" w16cid:durableId="975722707">
    <w:abstractNumId w:val="8"/>
  </w:num>
  <w:num w:numId="9" w16cid:durableId="2055424701">
    <w:abstractNumId w:val="6"/>
  </w:num>
  <w:num w:numId="10" w16cid:durableId="1154880166">
    <w:abstractNumId w:val="10"/>
  </w:num>
  <w:num w:numId="11" w16cid:durableId="1347245302">
    <w:abstractNumId w:val="11"/>
  </w:num>
  <w:num w:numId="12" w16cid:durableId="335813674">
    <w:abstractNumId w:val="17"/>
  </w:num>
  <w:num w:numId="13" w16cid:durableId="1715227725">
    <w:abstractNumId w:val="1"/>
  </w:num>
  <w:num w:numId="14" w16cid:durableId="1199929045">
    <w:abstractNumId w:val="18"/>
  </w:num>
  <w:num w:numId="15" w16cid:durableId="401879632">
    <w:abstractNumId w:val="4"/>
  </w:num>
  <w:num w:numId="16" w16cid:durableId="497770875">
    <w:abstractNumId w:val="19"/>
  </w:num>
  <w:num w:numId="17" w16cid:durableId="1541550402">
    <w:abstractNumId w:val="12"/>
  </w:num>
  <w:num w:numId="18" w16cid:durableId="1708749">
    <w:abstractNumId w:val="5"/>
  </w:num>
  <w:num w:numId="19" w16cid:durableId="1835148645">
    <w:abstractNumId w:val="16"/>
  </w:num>
  <w:num w:numId="20" w16cid:durableId="1130441994">
    <w:abstractNumId w:val="3"/>
  </w:num>
  <w:num w:numId="21" w16cid:durableId="618417264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revisionView w:inkAnnotation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C3F"/>
    <w:rsid w:val="00007A20"/>
    <w:rsid w:val="00020D94"/>
    <w:rsid w:val="000242C3"/>
    <w:rsid w:val="00034884"/>
    <w:rsid w:val="00050C74"/>
    <w:rsid w:val="000533A2"/>
    <w:rsid w:val="00056B49"/>
    <w:rsid w:val="00060750"/>
    <w:rsid w:val="000664D7"/>
    <w:rsid w:val="00076A1F"/>
    <w:rsid w:val="00082480"/>
    <w:rsid w:val="00087D33"/>
    <w:rsid w:val="00090BDA"/>
    <w:rsid w:val="00092E4F"/>
    <w:rsid w:val="0009375C"/>
    <w:rsid w:val="000A6193"/>
    <w:rsid w:val="000B20FA"/>
    <w:rsid w:val="000B3061"/>
    <w:rsid w:val="000B3788"/>
    <w:rsid w:val="000B7525"/>
    <w:rsid w:val="000C3BD0"/>
    <w:rsid w:val="000D1B8A"/>
    <w:rsid w:val="000D246A"/>
    <w:rsid w:val="000D24C1"/>
    <w:rsid w:val="000D3383"/>
    <w:rsid w:val="000D4239"/>
    <w:rsid w:val="000D531E"/>
    <w:rsid w:val="000F3FE0"/>
    <w:rsid w:val="00100D18"/>
    <w:rsid w:val="00101E37"/>
    <w:rsid w:val="001042C9"/>
    <w:rsid w:val="00124002"/>
    <w:rsid w:val="00124933"/>
    <w:rsid w:val="00132358"/>
    <w:rsid w:val="001344B5"/>
    <w:rsid w:val="00136179"/>
    <w:rsid w:val="00136BB3"/>
    <w:rsid w:val="001372E2"/>
    <w:rsid w:val="00145869"/>
    <w:rsid w:val="0015143E"/>
    <w:rsid w:val="00163455"/>
    <w:rsid w:val="00172245"/>
    <w:rsid w:val="0017521F"/>
    <w:rsid w:val="00175738"/>
    <w:rsid w:val="00175817"/>
    <w:rsid w:val="00177B0C"/>
    <w:rsid w:val="00183522"/>
    <w:rsid w:val="00185C1C"/>
    <w:rsid w:val="00186A0C"/>
    <w:rsid w:val="00195847"/>
    <w:rsid w:val="001A114A"/>
    <w:rsid w:val="001A1A0B"/>
    <w:rsid w:val="001B6561"/>
    <w:rsid w:val="001C5FDD"/>
    <w:rsid w:val="001C6339"/>
    <w:rsid w:val="001D3B7A"/>
    <w:rsid w:val="001D4A6D"/>
    <w:rsid w:val="001D5B3F"/>
    <w:rsid w:val="001D71C2"/>
    <w:rsid w:val="001E37BD"/>
    <w:rsid w:val="001E5CEC"/>
    <w:rsid w:val="001E672D"/>
    <w:rsid w:val="001E7132"/>
    <w:rsid w:val="001E7850"/>
    <w:rsid w:val="001F074F"/>
    <w:rsid w:val="001F3EEC"/>
    <w:rsid w:val="001F58BE"/>
    <w:rsid w:val="00202D7B"/>
    <w:rsid w:val="00203C8E"/>
    <w:rsid w:val="00204071"/>
    <w:rsid w:val="0021548C"/>
    <w:rsid w:val="002165A3"/>
    <w:rsid w:val="0023099C"/>
    <w:rsid w:val="00235F7A"/>
    <w:rsid w:val="002550BE"/>
    <w:rsid w:val="00255648"/>
    <w:rsid w:val="0026016A"/>
    <w:rsid w:val="0026272C"/>
    <w:rsid w:val="00270160"/>
    <w:rsid w:val="0027115A"/>
    <w:rsid w:val="00272920"/>
    <w:rsid w:val="002779D4"/>
    <w:rsid w:val="00281B99"/>
    <w:rsid w:val="00285072"/>
    <w:rsid w:val="0029304A"/>
    <w:rsid w:val="002A0336"/>
    <w:rsid w:val="002B0816"/>
    <w:rsid w:val="002B1905"/>
    <w:rsid w:val="002B2A78"/>
    <w:rsid w:val="002B61AB"/>
    <w:rsid w:val="002B7628"/>
    <w:rsid w:val="002C3BD5"/>
    <w:rsid w:val="002C4561"/>
    <w:rsid w:val="002D5FA8"/>
    <w:rsid w:val="002D7B8B"/>
    <w:rsid w:val="002E5DBB"/>
    <w:rsid w:val="002F0BCE"/>
    <w:rsid w:val="003025F0"/>
    <w:rsid w:val="00302E5C"/>
    <w:rsid w:val="00312337"/>
    <w:rsid w:val="003179C0"/>
    <w:rsid w:val="00326813"/>
    <w:rsid w:val="0033382E"/>
    <w:rsid w:val="00336768"/>
    <w:rsid w:val="00366611"/>
    <w:rsid w:val="003708FE"/>
    <w:rsid w:val="00382BF8"/>
    <w:rsid w:val="003857A2"/>
    <w:rsid w:val="00385FC9"/>
    <w:rsid w:val="003C06E9"/>
    <w:rsid w:val="003C3D22"/>
    <w:rsid w:val="003C4EC0"/>
    <w:rsid w:val="003C515A"/>
    <w:rsid w:val="003D6E50"/>
    <w:rsid w:val="003D6FDA"/>
    <w:rsid w:val="003E150F"/>
    <w:rsid w:val="003E31A0"/>
    <w:rsid w:val="00400004"/>
    <w:rsid w:val="004124B3"/>
    <w:rsid w:val="00416F4D"/>
    <w:rsid w:val="00420C82"/>
    <w:rsid w:val="00434329"/>
    <w:rsid w:val="004448DE"/>
    <w:rsid w:val="0044577B"/>
    <w:rsid w:val="00447467"/>
    <w:rsid w:val="0046011C"/>
    <w:rsid w:val="00461EBF"/>
    <w:rsid w:val="00462535"/>
    <w:rsid w:val="00465660"/>
    <w:rsid w:val="00467070"/>
    <w:rsid w:val="004850CA"/>
    <w:rsid w:val="00486560"/>
    <w:rsid w:val="00486EFB"/>
    <w:rsid w:val="00490D40"/>
    <w:rsid w:val="00493291"/>
    <w:rsid w:val="00494396"/>
    <w:rsid w:val="004B1E55"/>
    <w:rsid w:val="004B40EC"/>
    <w:rsid w:val="004D3598"/>
    <w:rsid w:val="004D4768"/>
    <w:rsid w:val="004D5FB7"/>
    <w:rsid w:val="004F0A2A"/>
    <w:rsid w:val="004F3BE5"/>
    <w:rsid w:val="00507083"/>
    <w:rsid w:val="005106E5"/>
    <w:rsid w:val="00520E13"/>
    <w:rsid w:val="005343D8"/>
    <w:rsid w:val="00540222"/>
    <w:rsid w:val="005402BB"/>
    <w:rsid w:val="00547B03"/>
    <w:rsid w:val="00561519"/>
    <w:rsid w:val="005666A4"/>
    <w:rsid w:val="005715DC"/>
    <w:rsid w:val="005718EA"/>
    <w:rsid w:val="00573296"/>
    <w:rsid w:val="00574A89"/>
    <w:rsid w:val="00577038"/>
    <w:rsid w:val="00583113"/>
    <w:rsid w:val="005952A5"/>
    <w:rsid w:val="005A21D5"/>
    <w:rsid w:val="005A6F40"/>
    <w:rsid w:val="005B1DF2"/>
    <w:rsid w:val="005B430C"/>
    <w:rsid w:val="005B5351"/>
    <w:rsid w:val="005D3425"/>
    <w:rsid w:val="00600975"/>
    <w:rsid w:val="00603386"/>
    <w:rsid w:val="00610023"/>
    <w:rsid w:val="00612CBE"/>
    <w:rsid w:val="006254F3"/>
    <w:rsid w:val="00633C09"/>
    <w:rsid w:val="00640617"/>
    <w:rsid w:val="00642813"/>
    <w:rsid w:val="00643D88"/>
    <w:rsid w:val="00645569"/>
    <w:rsid w:val="00647AEE"/>
    <w:rsid w:val="00652B67"/>
    <w:rsid w:val="006532D9"/>
    <w:rsid w:val="00662B29"/>
    <w:rsid w:val="0066398D"/>
    <w:rsid w:val="00665231"/>
    <w:rsid w:val="006724B1"/>
    <w:rsid w:val="00674411"/>
    <w:rsid w:val="00675283"/>
    <w:rsid w:val="00675320"/>
    <w:rsid w:val="0068449E"/>
    <w:rsid w:val="00686091"/>
    <w:rsid w:val="00691587"/>
    <w:rsid w:val="0069211B"/>
    <w:rsid w:val="00696E45"/>
    <w:rsid w:val="006A2E9E"/>
    <w:rsid w:val="006A6C8C"/>
    <w:rsid w:val="006A6D31"/>
    <w:rsid w:val="006B50F5"/>
    <w:rsid w:val="006C24C5"/>
    <w:rsid w:val="006C732F"/>
    <w:rsid w:val="006D1676"/>
    <w:rsid w:val="006D1ABA"/>
    <w:rsid w:val="006D228A"/>
    <w:rsid w:val="006E09DB"/>
    <w:rsid w:val="006E1D1B"/>
    <w:rsid w:val="006E5F09"/>
    <w:rsid w:val="006F0C5D"/>
    <w:rsid w:val="006F492D"/>
    <w:rsid w:val="006F583E"/>
    <w:rsid w:val="006F7F1A"/>
    <w:rsid w:val="00706771"/>
    <w:rsid w:val="00706CD1"/>
    <w:rsid w:val="007106D9"/>
    <w:rsid w:val="00712D44"/>
    <w:rsid w:val="00724566"/>
    <w:rsid w:val="0074584F"/>
    <w:rsid w:val="00747C44"/>
    <w:rsid w:val="00755EA3"/>
    <w:rsid w:val="0076197A"/>
    <w:rsid w:val="00761CA9"/>
    <w:rsid w:val="00762FBC"/>
    <w:rsid w:val="00771887"/>
    <w:rsid w:val="00771A29"/>
    <w:rsid w:val="00772F21"/>
    <w:rsid w:val="007749C8"/>
    <w:rsid w:val="00777255"/>
    <w:rsid w:val="00792F15"/>
    <w:rsid w:val="00793430"/>
    <w:rsid w:val="00797C4A"/>
    <w:rsid w:val="007A3CC1"/>
    <w:rsid w:val="007B41C6"/>
    <w:rsid w:val="007B50F8"/>
    <w:rsid w:val="007B6472"/>
    <w:rsid w:val="007C0F99"/>
    <w:rsid w:val="007C7093"/>
    <w:rsid w:val="007D2AFC"/>
    <w:rsid w:val="007D49D0"/>
    <w:rsid w:val="007D7746"/>
    <w:rsid w:val="00810746"/>
    <w:rsid w:val="00812F16"/>
    <w:rsid w:val="00821C43"/>
    <w:rsid w:val="00831617"/>
    <w:rsid w:val="008370E9"/>
    <w:rsid w:val="0084652B"/>
    <w:rsid w:val="00847967"/>
    <w:rsid w:val="008501ED"/>
    <w:rsid w:val="00853A6D"/>
    <w:rsid w:val="00862834"/>
    <w:rsid w:val="00865C3F"/>
    <w:rsid w:val="00867026"/>
    <w:rsid w:val="008722C1"/>
    <w:rsid w:val="00873440"/>
    <w:rsid w:val="0087447E"/>
    <w:rsid w:val="008811CE"/>
    <w:rsid w:val="00884585"/>
    <w:rsid w:val="00893EA8"/>
    <w:rsid w:val="008A0EC6"/>
    <w:rsid w:val="008A298D"/>
    <w:rsid w:val="008A4EE1"/>
    <w:rsid w:val="008B1D64"/>
    <w:rsid w:val="008B22E4"/>
    <w:rsid w:val="008B6601"/>
    <w:rsid w:val="008C3930"/>
    <w:rsid w:val="008C4733"/>
    <w:rsid w:val="008C6344"/>
    <w:rsid w:val="008D1893"/>
    <w:rsid w:val="008D4B63"/>
    <w:rsid w:val="008E290C"/>
    <w:rsid w:val="008F6AB0"/>
    <w:rsid w:val="008F6C76"/>
    <w:rsid w:val="00903784"/>
    <w:rsid w:val="00911382"/>
    <w:rsid w:val="00912910"/>
    <w:rsid w:val="0091724B"/>
    <w:rsid w:val="00920216"/>
    <w:rsid w:val="00920635"/>
    <w:rsid w:val="00920EFF"/>
    <w:rsid w:val="00921971"/>
    <w:rsid w:val="009264D8"/>
    <w:rsid w:val="00930BD7"/>
    <w:rsid w:val="009346BD"/>
    <w:rsid w:val="009409F0"/>
    <w:rsid w:val="009454D5"/>
    <w:rsid w:val="00964779"/>
    <w:rsid w:val="00964ACF"/>
    <w:rsid w:val="00970EDD"/>
    <w:rsid w:val="0097799D"/>
    <w:rsid w:val="009801C6"/>
    <w:rsid w:val="00981501"/>
    <w:rsid w:val="00992909"/>
    <w:rsid w:val="009A5689"/>
    <w:rsid w:val="009B6EAE"/>
    <w:rsid w:val="009C0C2E"/>
    <w:rsid w:val="009C1C98"/>
    <w:rsid w:val="009C383B"/>
    <w:rsid w:val="009D01EE"/>
    <w:rsid w:val="009D3B92"/>
    <w:rsid w:val="009E0CFE"/>
    <w:rsid w:val="009E0F7B"/>
    <w:rsid w:val="009E21A7"/>
    <w:rsid w:val="009E4E92"/>
    <w:rsid w:val="00A0359B"/>
    <w:rsid w:val="00A124C0"/>
    <w:rsid w:val="00A12B28"/>
    <w:rsid w:val="00A12C74"/>
    <w:rsid w:val="00A12D40"/>
    <w:rsid w:val="00A149A9"/>
    <w:rsid w:val="00A159CB"/>
    <w:rsid w:val="00A17812"/>
    <w:rsid w:val="00A2181C"/>
    <w:rsid w:val="00A25B51"/>
    <w:rsid w:val="00A3237E"/>
    <w:rsid w:val="00A36E8D"/>
    <w:rsid w:val="00A50CF7"/>
    <w:rsid w:val="00A57C85"/>
    <w:rsid w:val="00A624B6"/>
    <w:rsid w:val="00A659C2"/>
    <w:rsid w:val="00A734A5"/>
    <w:rsid w:val="00A971A2"/>
    <w:rsid w:val="00AB09BD"/>
    <w:rsid w:val="00AB2CD2"/>
    <w:rsid w:val="00AB3007"/>
    <w:rsid w:val="00AB4BC6"/>
    <w:rsid w:val="00AC20EB"/>
    <w:rsid w:val="00AC2989"/>
    <w:rsid w:val="00AE4901"/>
    <w:rsid w:val="00AF2E7E"/>
    <w:rsid w:val="00AF5985"/>
    <w:rsid w:val="00AF7652"/>
    <w:rsid w:val="00B01A60"/>
    <w:rsid w:val="00B06378"/>
    <w:rsid w:val="00B06F97"/>
    <w:rsid w:val="00B11BBB"/>
    <w:rsid w:val="00B206B4"/>
    <w:rsid w:val="00B26B95"/>
    <w:rsid w:val="00B32C08"/>
    <w:rsid w:val="00B4694A"/>
    <w:rsid w:val="00B52A12"/>
    <w:rsid w:val="00B72DB3"/>
    <w:rsid w:val="00B86ED4"/>
    <w:rsid w:val="00B879A0"/>
    <w:rsid w:val="00B90313"/>
    <w:rsid w:val="00B90E40"/>
    <w:rsid w:val="00BA2A32"/>
    <w:rsid w:val="00BB2A1B"/>
    <w:rsid w:val="00BB5417"/>
    <w:rsid w:val="00BB60BF"/>
    <w:rsid w:val="00BC6DAD"/>
    <w:rsid w:val="00BD19F0"/>
    <w:rsid w:val="00BE2510"/>
    <w:rsid w:val="00BF5D1D"/>
    <w:rsid w:val="00BF5D8D"/>
    <w:rsid w:val="00BF796F"/>
    <w:rsid w:val="00C126CF"/>
    <w:rsid w:val="00C1341F"/>
    <w:rsid w:val="00C1514F"/>
    <w:rsid w:val="00C166D2"/>
    <w:rsid w:val="00C241DE"/>
    <w:rsid w:val="00C32C34"/>
    <w:rsid w:val="00C36803"/>
    <w:rsid w:val="00C4453F"/>
    <w:rsid w:val="00C45F26"/>
    <w:rsid w:val="00C4700F"/>
    <w:rsid w:val="00C5320F"/>
    <w:rsid w:val="00C57369"/>
    <w:rsid w:val="00C648A5"/>
    <w:rsid w:val="00C65971"/>
    <w:rsid w:val="00C73172"/>
    <w:rsid w:val="00C73A72"/>
    <w:rsid w:val="00C840B1"/>
    <w:rsid w:val="00C86935"/>
    <w:rsid w:val="00C87E97"/>
    <w:rsid w:val="00C91864"/>
    <w:rsid w:val="00CA005C"/>
    <w:rsid w:val="00CA0442"/>
    <w:rsid w:val="00CA1342"/>
    <w:rsid w:val="00CA34C9"/>
    <w:rsid w:val="00CC263E"/>
    <w:rsid w:val="00CC53A2"/>
    <w:rsid w:val="00CC708B"/>
    <w:rsid w:val="00CD28B3"/>
    <w:rsid w:val="00CF0495"/>
    <w:rsid w:val="00CF6587"/>
    <w:rsid w:val="00D052C5"/>
    <w:rsid w:val="00D11114"/>
    <w:rsid w:val="00D2687C"/>
    <w:rsid w:val="00D44599"/>
    <w:rsid w:val="00D56616"/>
    <w:rsid w:val="00D573FB"/>
    <w:rsid w:val="00D67B39"/>
    <w:rsid w:val="00D67C71"/>
    <w:rsid w:val="00D73691"/>
    <w:rsid w:val="00D82E72"/>
    <w:rsid w:val="00D84EFC"/>
    <w:rsid w:val="00D87182"/>
    <w:rsid w:val="00D93C6D"/>
    <w:rsid w:val="00D94989"/>
    <w:rsid w:val="00D9786D"/>
    <w:rsid w:val="00D97E46"/>
    <w:rsid w:val="00DA1015"/>
    <w:rsid w:val="00DB277D"/>
    <w:rsid w:val="00DB3FCD"/>
    <w:rsid w:val="00DC11E1"/>
    <w:rsid w:val="00DD12CE"/>
    <w:rsid w:val="00DD792C"/>
    <w:rsid w:val="00DF5BC6"/>
    <w:rsid w:val="00DF5BEE"/>
    <w:rsid w:val="00E03C2B"/>
    <w:rsid w:val="00E131F4"/>
    <w:rsid w:val="00E2160C"/>
    <w:rsid w:val="00E21C57"/>
    <w:rsid w:val="00E322BB"/>
    <w:rsid w:val="00E33B6A"/>
    <w:rsid w:val="00E344F8"/>
    <w:rsid w:val="00E34D9E"/>
    <w:rsid w:val="00E40412"/>
    <w:rsid w:val="00E45DF5"/>
    <w:rsid w:val="00E6486D"/>
    <w:rsid w:val="00E843BC"/>
    <w:rsid w:val="00EB04F0"/>
    <w:rsid w:val="00EC109E"/>
    <w:rsid w:val="00EC3D1B"/>
    <w:rsid w:val="00EC4B38"/>
    <w:rsid w:val="00ED6A03"/>
    <w:rsid w:val="00EE1D9F"/>
    <w:rsid w:val="00EF226F"/>
    <w:rsid w:val="00F0602B"/>
    <w:rsid w:val="00F069E8"/>
    <w:rsid w:val="00F11106"/>
    <w:rsid w:val="00F15F9E"/>
    <w:rsid w:val="00F228ED"/>
    <w:rsid w:val="00F24519"/>
    <w:rsid w:val="00F35BD3"/>
    <w:rsid w:val="00F422B1"/>
    <w:rsid w:val="00F44133"/>
    <w:rsid w:val="00F44621"/>
    <w:rsid w:val="00F5424A"/>
    <w:rsid w:val="00F604A5"/>
    <w:rsid w:val="00F61DC9"/>
    <w:rsid w:val="00F62320"/>
    <w:rsid w:val="00F63507"/>
    <w:rsid w:val="00F65A51"/>
    <w:rsid w:val="00F70239"/>
    <w:rsid w:val="00F71D96"/>
    <w:rsid w:val="00F75F48"/>
    <w:rsid w:val="00F7776D"/>
    <w:rsid w:val="00F8084C"/>
    <w:rsid w:val="00F85356"/>
    <w:rsid w:val="00FA2E5D"/>
    <w:rsid w:val="00FB5923"/>
    <w:rsid w:val="00FB6C1C"/>
    <w:rsid w:val="00FB6D93"/>
    <w:rsid w:val="00FB75CE"/>
    <w:rsid w:val="00FD1903"/>
    <w:rsid w:val="00FD6E97"/>
    <w:rsid w:val="00FD7850"/>
    <w:rsid w:val="00FD7BC7"/>
    <w:rsid w:val="00FD7DF5"/>
    <w:rsid w:val="00FE68B2"/>
    <w:rsid w:val="00FE6BAC"/>
    <w:rsid w:val="00FF12DF"/>
    <w:rsid w:val="00FF17EB"/>
    <w:rsid w:val="00FF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A0D5AC"/>
  <w15:chartTrackingRefBased/>
  <w15:docId w15:val="{5B44C97B-DC89-429F-933A-8C5D26D62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110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B50F5"/>
    <w:pPr>
      <w:keepNext/>
      <w:jc w:val="center"/>
      <w:outlineLvl w:val="0"/>
    </w:pPr>
    <w:rPr>
      <w:b/>
      <w:sz w:val="20"/>
    </w:rPr>
  </w:style>
  <w:style w:type="paragraph" w:styleId="Nagwek2">
    <w:name w:val="heading 2"/>
    <w:basedOn w:val="Normalny"/>
    <w:next w:val="Normalny"/>
    <w:link w:val="Nagwek2Znak"/>
    <w:qFormat/>
    <w:rsid w:val="006B50F5"/>
    <w:pPr>
      <w:keepNext/>
      <w:ind w:firstLine="180"/>
      <w:jc w:val="center"/>
      <w:outlineLvl w:val="1"/>
    </w:pPr>
    <w:rPr>
      <w:rFonts w:ascii="Tahoma" w:hAnsi="Tahoma" w:cs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B50F5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character" w:customStyle="1" w:styleId="Nagwek2Znak">
    <w:name w:val="Nagłówek 2 Znak"/>
    <w:link w:val="Nagwek2"/>
    <w:rsid w:val="006B50F5"/>
    <w:rPr>
      <w:rFonts w:ascii="Tahoma" w:eastAsia="Times New Roman" w:hAnsi="Tahoma" w:cs="Tahoma"/>
      <w:b/>
      <w:sz w:val="18"/>
      <w:szCs w:val="24"/>
      <w:lang w:eastAsia="pl-PL"/>
    </w:rPr>
  </w:style>
  <w:style w:type="paragraph" w:styleId="Nagwek">
    <w:name w:val="header"/>
    <w:aliases w:val="Znak,Znak Znak Znak Znak,Znak Znak Znak,Znak1, Znak Znak Znak, Znak1"/>
    <w:basedOn w:val="Normalny"/>
    <w:link w:val="NagwekZnak"/>
    <w:uiPriority w:val="99"/>
    <w:rsid w:val="006B50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,Znak Znak Znak Znak Znak,Znak Znak Znak Znak1,Znak1 Znak, Znak Znak Znak Znak, Znak1 Znak"/>
    <w:link w:val="Nagwek"/>
    <w:uiPriority w:val="99"/>
    <w:rsid w:val="006B50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B50F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B50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B50F5"/>
    <w:pPr>
      <w:jc w:val="center"/>
    </w:pPr>
    <w:rPr>
      <w:b/>
      <w:bCs/>
    </w:rPr>
  </w:style>
  <w:style w:type="character" w:customStyle="1" w:styleId="TytuZnak">
    <w:name w:val="Tytuł Znak"/>
    <w:link w:val="Tytu"/>
    <w:rsid w:val="006B50F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B50F5"/>
    <w:pPr>
      <w:ind w:firstLine="1980"/>
    </w:pPr>
    <w:rPr>
      <w:rFonts w:ascii="Tahoma" w:hAnsi="Tahoma" w:cs="Tahoma"/>
      <w:b/>
      <w:bCs/>
    </w:rPr>
  </w:style>
  <w:style w:type="character" w:customStyle="1" w:styleId="PodtytuZnak">
    <w:name w:val="Podtytuł Znak"/>
    <w:link w:val="Podtytu"/>
    <w:rsid w:val="006B50F5"/>
    <w:rPr>
      <w:rFonts w:ascii="Tahoma" w:eastAsia="Times New Roman" w:hAnsi="Tahoma" w:cs="Tahoma"/>
      <w:b/>
      <w:bCs/>
      <w:sz w:val="24"/>
      <w:szCs w:val="24"/>
      <w:lang w:eastAsia="pl-PL"/>
    </w:rPr>
  </w:style>
  <w:style w:type="character" w:styleId="Hipercze">
    <w:name w:val="Hyperlink"/>
    <w:uiPriority w:val="99"/>
    <w:rsid w:val="006B50F5"/>
    <w:rPr>
      <w:color w:val="0000FF"/>
      <w:u w:val="single"/>
    </w:rPr>
  </w:style>
  <w:style w:type="table" w:styleId="Tabela-Siatka">
    <w:name w:val="Table Grid"/>
    <w:basedOn w:val="Standardowy"/>
    <w:uiPriority w:val="59"/>
    <w:rsid w:val="007067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C39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3930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8F6C76"/>
    <w:rPr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4D3598"/>
    <w:pPr>
      <w:suppressLineNumbers/>
      <w:suppressAutoHyphens/>
    </w:pPr>
    <w:rPr>
      <w:lang w:eastAsia="ar-SA"/>
    </w:rPr>
  </w:style>
  <w:style w:type="character" w:customStyle="1" w:styleId="BezodstpwZnak">
    <w:name w:val="Bez odstępów Znak"/>
    <w:link w:val="Bezodstpw"/>
    <w:uiPriority w:val="1"/>
    <w:locked/>
    <w:rsid w:val="00F62320"/>
    <w:rPr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62320"/>
    <w:pPr>
      <w:suppressAutoHyphens/>
    </w:pPr>
    <w:rPr>
      <w:szCs w:val="20"/>
      <w:lang w:eastAsia="ar-SA"/>
    </w:rPr>
  </w:style>
  <w:style w:type="paragraph" w:styleId="NormalnyWeb">
    <w:name w:val="Normal (Web)"/>
    <w:basedOn w:val="Normalny"/>
    <w:unhideWhenUsed/>
    <w:rsid w:val="00F62320"/>
    <w:pPr>
      <w:spacing w:before="100" w:beforeAutospacing="1" w:after="100" w:afterAutospacing="1"/>
      <w:jc w:val="both"/>
    </w:pPr>
    <w:rPr>
      <w:rFonts w:ascii="Arial Unicode MS" w:hAnsi="Arial Unicode MS"/>
      <w:color w:val="000000"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F6232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2320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62320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62320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"/>
    <w:link w:val="Akapitzlist"/>
    <w:uiPriority w:val="34"/>
    <w:qFormat/>
    <w:locked/>
    <w:rsid w:val="00F62320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aliases w:val="Numerowanie,List Paragraph,Akapit z listą BS,lp1,Preambuła,L1,sw tekst,CW_Lista"/>
    <w:basedOn w:val="Normalny"/>
    <w:link w:val="AkapitzlistZnak"/>
    <w:qFormat/>
    <w:rsid w:val="00F62320"/>
    <w:pPr>
      <w:ind w:left="720"/>
      <w:contextualSpacing/>
    </w:pPr>
  </w:style>
  <w:style w:type="paragraph" w:customStyle="1" w:styleId="Tekstpodstawowy31">
    <w:name w:val="Tekst podstawowy 31"/>
    <w:basedOn w:val="Normalny"/>
    <w:rsid w:val="00F62320"/>
    <w:pPr>
      <w:suppressAutoHyphens/>
      <w:ind w:left="284" w:hanging="284"/>
      <w:jc w:val="both"/>
    </w:pPr>
    <w:rPr>
      <w:rFonts w:eastAsia="Calibri"/>
      <w:sz w:val="21"/>
      <w:lang w:eastAsia="ar-SA"/>
    </w:rPr>
  </w:style>
  <w:style w:type="paragraph" w:customStyle="1" w:styleId="WW-Tekstpodstawowy2">
    <w:name w:val="WW-Tekst podstawowy 2"/>
    <w:basedOn w:val="Normalny"/>
    <w:rsid w:val="00F62320"/>
    <w:pPr>
      <w:ind w:left="284" w:hanging="284"/>
    </w:pPr>
    <w:rPr>
      <w:rFonts w:eastAsia="Calibri"/>
      <w:sz w:val="28"/>
      <w:lang w:eastAsia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3617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36179"/>
    <w:rPr>
      <w:rFonts w:ascii="Times New Roman" w:eastAsia="Times New Roman" w:hAnsi="Times New Roman"/>
      <w:sz w:val="16"/>
      <w:szCs w:val="16"/>
    </w:rPr>
  </w:style>
  <w:style w:type="character" w:styleId="Odwoaniedokomentarza">
    <w:name w:val="annotation reference"/>
    <w:uiPriority w:val="99"/>
    <w:unhideWhenUsed/>
    <w:rsid w:val="001361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617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6179"/>
    <w:rPr>
      <w:rFonts w:ascii="Tahoma" w:eastAsia="Times New Roman" w:hAnsi="Tahoma"/>
      <w:lang w:val="x-none" w:eastAsia="x-none"/>
    </w:rPr>
  </w:style>
  <w:style w:type="paragraph" w:customStyle="1" w:styleId="Default">
    <w:name w:val="Default"/>
    <w:rsid w:val="001361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odyText21">
    <w:name w:val="Body Text 21"/>
    <w:basedOn w:val="Normalny"/>
    <w:rsid w:val="00136179"/>
    <w:pPr>
      <w:widowControl w:val="0"/>
      <w:tabs>
        <w:tab w:val="left" w:pos="7797"/>
      </w:tabs>
      <w:snapToGrid w:val="0"/>
      <w:jc w:val="both"/>
    </w:pPr>
    <w:rPr>
      <w:szCs w:val="20"/>
    </w:rPr>
  </w:style>
  <w:style w:type="numbering" w:customStyle="1" w:styleId="Styl5">
    <w:name w:val="Styl5"/>
    <w:uiPriority w:val="99"/>
    <w:rsid w:val="00136179"/>
    <w:pPr>
      <w:numPr>
        <w:numId w:val="1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1B6561"/>
    <w:rPr>
      <w:color w:val="605E5C"/>
      <w:shd w:val="clear" w:color="auto" w:fill="E1DFDD"/>
    </w:rPr>
  </w:style>
  <w:style w:type="paragraph" w:customStyle="1" w:styleId="Standard">
    <w:name w:val="Standard"/>
    <w:rsid w:val="001372E2"/>
    <w:pPr>
      <w:widowControl w:val="0"/>
      <w:suppressAutoHyphens/>
      <w:autoSpaceDN w:val="0"/>
      <w:textAlignment w:val="baseline"/>
    </w:pPr>
    <w:rPr>
      <w:rFonts w:ascii="Times New Roman" w:eastAsia="Droid Sans" w:hAnsi="Times New Roman" w:cs="Lohit Hind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col.warszawa.pl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5" Type="http://schemas.openxmlformats.org/officeDocument/2006/relationships/oleObject" Target="embeddings/oleObject2.bin"/><Relationship Id="rId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.karczewska\AppData\Local\Microsoft\Windows\INetCache\Content.Outlook\VWV3E64T\Papier%20firmowy%20SCOL%20-%20UE%20-%20Microsoft%20Office%20(003)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FD7A2-4203-45CD-96CD-18DFC3967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SCOL - UE - Microsoft Office (003)</Template>
  <TotalTime>222</TotalTime>
  <Pages>2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Karczewska</dc:creator>
  <cp:keywords/>
  <cp:lastModifiedBy>Małgorzata Ludwiszewska</cp:lastModifiedBy>
  <cp:revision>6</cp:revision>
  <cp:lastPrinted>2022-11-10T15:08:00Z</cp:lastPrinted>
  <dcterms:created xsi:type="dcterms:W3CDTF">2022-07-22T09:16:00Z</dcterms:created>
  <dcterms:modified xsi:type="dcterms:W3CDTF">2022-11-10T15:12:00Z</dcterms:modified>
</cp:coreProperties>
</file>